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7"/>
        <w:gridCol w:w="6103"/>
        <w:gridCol w:w="90"/>
      </w:tblGrid>
      <w:tr w:rsidR="00C84D2F" w:rsidRPr="00C84D2F" w14:paraId="4ABEF0EB" w14:textId="77777777" w:rsidTr="00474CB5">
        <w:trPr>
          <w:trHeight w:val="509"/>
        </w:trPr>
        <w:tc>
          <w:tcPr>
            <w:tcW w:w="5000" w:type="pct"/>
            <w:gridSpan w:val="3"/>
            <w:shd w:val="clear" w:color="auto" w:fill="C00000"/>
            <w:vAlign w:val="bottom"/>
          </w:tcPr>
          <w:p w14:paraId="07650D61" w14:textId="77777777" w:rsidR="000172E5" w:rsidRPr="00C84D2F" w:rsidRDefault="002313EB" w:rsidP="006145D8">
            <w:pPr>
              <w:spacing w:before="120" w:after="120"/>
              <w:rPr>
                <w:rFonts w:cstheme="minorHAnsi"/>
                <w:b/>
                <w:sz w:val="22"/>
                <w:szCs w:val="22"/>
              </w:rPr>
            </w:pPr>
            <w:r w:rsidRPr="00C84D2F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Department</w:t>
            </w:r>
          </w:p>
        </w:tc>
      </w:tr>
      <w:tr w:rsidR="00662467" w:rsidRPr="00C84D2F" w14:paraId="0394803E" w14:textId="77777777" w:rsidTr="00474CB5">
        <w:trPr>
          <w:gridAfter w:val="1"/>
          <w:wAfter w:w="48" w:type="pct"/>
          <w:trHeight w:val="509"/>
        </w:trPr>
        <w:tc>
          <w:tcPr>
            <w:tcW w:w="1692" w:type="pct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142551689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22F771BD" w14:textId="76F08587" w:rsidR="00662467" w:rsidRDefault="00662467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662467">
                  <w:rPr>
                    <w:rFonts w:cstheme="minorHAnsi"/>
                    <w:b/>
                    <w:sz w:val="22"/>
                    <w:szCs w:val="22"/>
                  </w:rPr>
                  <w:t>Date</w:t>
                </w:r>
              </w:p>
            </w:sdtContent>
          </w:sdt>
        </w:tc>
        <w:tc>
          <w:tcPr>
            <w:tcW w:w="3260" w:type="pct"/>
            <w:vAlign w:val="bottom"/>
          </w:tcPr>
          <w:p w14:paraId="09D3208D" w14:textId="275AD729" w:rsidR="00662467" w:rsidRDefault="00A27207" w:rsidP="00765847">
            <w:pPr>
              <w:pStyle w:val="Style1"/>
              <w:rPr>
                <w:rStyle w:val="FormChar"/>
                <w:rFonts w:asciiTheme="minorHAnsi" w:hAnsiTheme="minorHAnsi" w:cstheme="minorHAnsi"/>
                <w:color w:val="auto"/>
              </w:rPr>
            </w:pPr>
            <w:r>
              <w:rPr>
                <w:rStyle w:val="FormChar"/>
                <w:rFonts w:asciiTheme="minorHAnsi" w:hAnsiTheme="minorHAnsi" w:cstheme="minorHAnsi"/>
                <w:color w:val="auto"/>
              </w:rPr>
              <w:fldChar w:fldCharType="begin"/>
            </w:r>
            <w:r>
              <w:rPr>
                <w:rStyle w:val="FormChar"/>
                <w:rFonts w:asciiTheme="minorHAnsi" w:hAnsiTheme="minorHAnsi" w:cstheme="minorHAnsi"/>
                <w:color w:val="auto"/>
              </w:rPr>
              <w:instrText xml:space="preserve"> DATE \@ "M/d/yyyy" </w:instrText>
            </w:r>
            <w:r>
              <w:rPr>
                <w:rStyle w:val="FormChar"/>
                <w:rFonts w:asciiTheme="minorHAnsi" w:hAnsiTheme="minorHAnsi" w:cstheme="minorHAnsi"/>
                <w:color w:val="auto"/>
              </w:rPr>
              <w:fldChar w:fldCharType="separate"/>
            </w:r>
            <w:r w:rsidR="00D72608">
              <w:rPr>
                <w:rStyle w:val="FormChar"/>
                <w:rFonts w:asciiTheme="minorHAnsi" w:hAnsiTheme="minorHAnsi" w:cstheme="minorHAnsi"/>
                <w:noProof/>
                <w:color w:val="auto"/>
              </w:rPr>
              <w:t>2/19/2024</w:t>
            </w:r>
            <w:r>
              <w:rPr>
                <w:rStyle w:val="FormChar"/>
                <w:rFonts w:asciiTheme="minorHAnsi" w:hAnsiTheme="minorHAnsi" w:cstheme="minorHAnsi"/>
                <w:color w:val="auto"/>
              </w:rPr>
              <w:fldChar w:fldCharType="end"/>
            </w:r>
          </w:p>
        </w:tc>
      </w:tr>
      <w:tr w:rsidR="00C84D2F" w:rsidRPr="00C84D2F" w14:paraId="429FF333" w14:textId="77777777" w:rsidTr="00474CB5">
        <w:trPr>
          <w:gridAfter w:val="1"/>
          <w:wAfter w:w="48" w:type="pct"/>
          <w:trHeight w:val="509"/>
        </w:trPr>
        <w:tc>
          <w:tcPr>
            <w:tcW w:w="1692" w:type="pct"/>
            <w:vAlign w:val="bottom"/>
          </w:tcPr>
          <w:sdt>
            <w:sdtPr>
              <w:rPr>
                <w:rFonts w:ascii="Calibri" w:hAnsi="Calibri" w:cstheme="minorHAnsi"/>
                <w:b/>
                <w:color w:val="000000"/>
                <w:sz w:val="22"/>
                <w:szCs w:val="22"/>
              </w:rPr>
              <w:id w:val="552661539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1A2D476F" w14:textId="149AC4B1" w:rsidR="0088580B" w:rsidRPr="00C84D2F" w:rsidRDefault="002313EB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Department</w:t>
                </w:r>
              </w:p>
            </w:sdtContent>
          </w:sdt>
        </w:tc>
        <w:sdt>
          <w:sdtPr>
            <w:rPr>
              <w:rStyle w:val="Style1Char"/>
            </w:rPr>
            <w:alias w:val="Department"/>
            <w:tag w:val="Department"/>
            <w:id w:val="66380547"/>
            <w:lock w:val="sdtLocked"/>
            <w:placeholder>
              <w:docPart w:val="C1F96EDAAE49453FAD0068D500E9DEA2"/>
            </w:placeholder>
            <w15:color w:val="000000"/>
          </w:sdtPr>
          <w:sdtEndPr>
            <w:rPr>
              <w:rStyle w:val="DefaultParagraphFont"/>
              <w:rFonts w:cstheme="minorHAnsi"/>
            </w:rPr>
          </w:sdtEndPr>
          <w:sdtContent>
            <w:tc>
              <w:tcPr>
                <w:tcW w:w="3260" w:type="pct"/>
                <w:vAlign w:val="bottom"/>
              </w:tcPr>
              <w:p w14:paraId="561A1B8E" w14:textId="16C95F83" w:rsidR="0088580B" w:rsidRPr="00D72608" w:rsidRDefault="00D72608" w:rsidP="00765847">
                <w:pPr>
                  <w:pStyle w:val="Style1"/>
                </w:pPr>
                <w:r>
                  <w:rPr>
                    <w:rStyle w:val="Style1Char"/>
                  </w:rPr>
                  <w:t>Purchasing</w:t>
                </w:r>
              </w:p>
            </w:tc>
          </w:sdtContent>
        </w:sdt>
      </w:tr>
      <w:tr w:rsidR="00C84D2F" w:rsidRPr="00C84D2F" w14:paraId="5700AD3B" w14:textId="77777777" w:rsidTr="00474CB5">
        <w:trPr>
          <w:gridAfter w:val="1"/>
          <w:wAfter w:w="48" w:type="pct"/>
          <w:trHeight w:val="509"/>
        </w:trPr>
        <w:tc>
          <w:tcPr>
            <w:tcW w:w="1692" w:type="pct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-1282421605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0D41B27D" w14:textId="51C6FC3F" w:rsidR="00DC6E2B" w:rsidRPr="00C84D2F" w:rsidRDefault="00DC6E2B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Contact/End User</w:t>
                </w:r>
              </w:p>
            </w:sdtContent>
          </w:sdt>
        </w:tc>
        <w:tc>
          <w:tcPr>
            <w:tcW w:w="3260" w:type="pct"/>
            <w:vAlign w:val="bottom"/>
          </w:tcPr>
          <w:sdt>
            <w:sdtPr>
              <w:rPr>
                <w:rStyle w:val="FormChar"/>
                <w:rFonts w:asciiTheme="minorHAnsi" w:hAnsiTheme="minorHAnsi" w:cstheme="minorHAnsi"/>
                <w:color w:val="auto"/>
                <w:szCs w:val="22"/>
              </w:rPr>
              <w:alias w:val="Contact/End User"/>
              <w:tag w:val="Contact/End User"/>
              <w:id w:val="137687129"/>
              <w:lock w:val="sdtLocked"/>
              <w:placeholder>
                <w:docPart w:val="9468357A4A48406EAF8652BB5333A0D6"/>
              </w:placeholder>
              <w:showingPlcHdr/>
              <w15:color w:val="000000"/>
            </w:sdtPr>
            <w:sdtEndPr>
              <w:rPr>
                <w:rStyle w:val="DefaultParagraphFont"/>
                <w:sz w:val="28"/>
              </w:rPr>
            </w:sdtEndPr>
            <w:sdtContent>
              <w:p w14:paraId="2C691969" w14:textId="4661D046" w:rsidR="00D72608" w:rsidRPr="00C84D2F" w:rsidRDefault="00A54AF8" w:rsidP="00E204FF">
                <w:pPr>
                  <w:rPr>
                    <w:rFonts w:cstheme="minorHAnsi"/>
                    <w:sz w:val="22"/>
                    <w:szCs w:val="22"/>
                  </w:rPr>
                </w:pPr>
                <w:r w:rsidRPr="00765847">
                  <w:rPr>
                    <w:rStyle w:val="FormChar"/>
                  </w:rPr>
                  <w:t>Click or tap here to enter text.</w:t>
                </w:r>
              </w:p>
            </w:sdtContent>
          </w:sdt>
        </w:tc>
      </w:tr>
      <w:tr w:rsidR="00841528" w:rsidRPr="00C84D2F" w14:paraId="2F6AD89B" w14:textId="77777777" w:rsidTr="00474CB5">
        <w:trPr>
          <w:gridAfter w:val="1"/>
          <w:wAfter w:w="48" w:type="pct"/>
          <w:trHeight w:val="509"/>
        </w:trPr>
        <w:tc>
          <w:tcPr>
            <w:tcW w:w="1692" w:type="pct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1672835120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50029357" w14:textId="41995191" w:rsidR="003742D5" w:rsidRPr="00C84D2F" w:rsidRDefault="003742D5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Email Address</w:t>
                </w:r>
              </w:p>
            </w:sdtContent>
          </w:sdt>
        </w:tc>
        <w:sdt>
          <w:sdtPr>
            <w:rPr>
              <w:rStyle w:val="FormChar"/>
              <w:rFonts w:asciiTheme="minorHAnsi" w:hAnsiTheme="minorHAnsi" w:cstheme="minorHAnsi"/>
              <w:color w:val="auto"/>
              <w:szCs w:val="22"/>
            </w:rPr>
            <w:alias w:val="Email Address"/>
            <w:tag w:val="Email Address"/>
            <w:id w:val="1274824092"/>
            <w:lock w:val="sdtLocked"/>
            <w:placeholder>
              <w:docPart w:val="DCF47EE27D65403F8193C8B548BF0052"/>
            </w:placeholder>
            <w:showingPlcHdr/>
            <w15:color w:val="000000"/>
          </w:sdtPr>
          <w:sdtEndPr>
            <w:rPr>
              <w:rStyle w:val="FormChar"/>
            </w:rPr>
          </w:sdtEndPr>
          <w:sdtContent>
            <w:tc>
              <w:tcPr>
                <w:tcW w:w="3260" w:type="pct"/>
                <w:vAlign w:val="bottom"/>
              </w:tcPr>
              <w:p w14:paraId="0DDB4175" w14:textId="553F83C2" w:rsidR="003742D5" w:rsidRPr="00C84D2F" w:rsidRDefault="00D72608" w:rsidP="00D72608">
                <w:pPr>
                  <w:rPr>
                    <w:rStyle w:val="FormChar"/>
                    <w:rFonts w:asciiTheme="minorHAnsi" w:hAnsiTheme="minorHAnsi" w:cstheme="minorHAnsi"/>
                    <w:color w:val="auto"/>
                    <w:szCs w:val="22"/>
                  </w:rPr>
                </w:pPr>
                <w:r w:rsidRPr="00C84D2F">
                  <w:rPr>
                    <w:rStyle w:val="PlaceholderText"/>
                    <w:rFonts w:cstheme="minorHAnsi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841528" w:rsidRPr="00C84D2F" w14:paraId="472AFF7D" w14:textId="77777777" w:rsidTr="00474CB5">
        <w:trPr>
          <w:gridAfter w:val="1"/>
          <w:wAfter w:w="48" w:type="pct"/>
          <w:trHeight w:val="509"/>
        </w:trPr>
        <w:tc>
          <w:tcPr>
            <w:tcW w:w="1692" w:type="pct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-2118901747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31048781" w14:textId="593AD3C0" w:rsidR="003742D5" w:rsidRPr="00C84D2F" w:rsidRDefault="003742D5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Telephone</w:t>
                </w:r>
              </w:p>
            </w:sdtContent>
          </w:sdt>
        </w:tc>
        <w:sdt>
          <w:sdtPr>
            <w:rPr>
              <w:rStyle w:val="FormChar"/>
              <w:rFonts w:asciiTheme="minorHAnsi" w:hAnsiTheme="minorHAnsi" w:cstheme="minorHAnsi"/>
              <w:color w:val="auto"/>
              <w:szCs w:val="22"/>
            </w:rPr>
            <w:alias w:val="Telephone"/>
            <w:tag w:val="Telephone"/>
            <w:id w:val="-1096856306"/>
            <w:lock w:val="sdtLocked"/>
            <w:placeholder>
              <w:docPart w:val="0622772662F94D52BE50595E805979B2"/>
            </w:placeholder>
            <w:showingPlcHdr/>
            <w15:color w:val="000000"/>
          </w:sdtPr>
          <w:sdtEndPr>
            <w:rPr>
              <w:rStyle w:val="FormChar"/>
            </w:rPr>
          </w:sdtEndPr>
          <w:sdtContent>
            <w:tc>
              <w:tcPr>
                <w:tcW w:w="3260" w:type="pct"/>
                <w:vAlign w:val="bottom"/>
              </w:tcPr>
              <w:p w14:paraId="15CF277F" w14:textId="42DC417E" w:rsidR="003742D5" w:rsidRPr="00C84D2F" w:rsidRDefault="00D72608" w:rsidP="00E204FF">
                <w:pPr>
                  <w:rPr>
                    <w:rStyle w:val="FormChar"/>
                    <w:rFonts w:asciiTheme="minorHAnsi" w:hAnsiTheme="minorHAnsi" w:cstheme="minorHAnsi"/>
                    <w:color w:val="auto"/>
                    <w:szCs w:val="22"/>
                  </w:rPr>
                </w:pPr>
                <w:r w:rsidRPr="00C84D2F">
                  <w:rPr>
                    <w:rStyle w:val="PlaceholderText"/>
                    <w:rFonts w:cstheme="minorHAnsi"/>
                    <w:color w:val="aut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C84D2F" w:rsidRPr="00C84D2F" w14:paraId="748D67FB" w14:textId="77777777" w:rsidTr="00474CB5">
        <w:trPr>
          <w:gridAfter w:val="1"/>
          <w:wAfter w:w="48" w:type="pct"/>
          <w:trHeight w:val="509"/>
        </w:trPr>
        <w:sdt>
          <w:sdtPr>
            <w:id w:val="-1686427066"/>
            <w:lock w:val="sdtContentLocked"/>
            <w:placeholder>
              <w:docPart w:val="D812E858421C4E26AC0290870696DDDE"/>
            </w:placeholder>
            <w:showingPlcHdr/>
            <w15:color w:val="000000"/>
            <w15:appearance w15:val="hidden"/>
          </w:sdtPr>
          <w:sdtEndPr>
            <w:rPr>
              <w:rFonts w:cstheme="minorHAnsi"/>
              <w:b/>
              <w:szCs w:val="22"/>
            </w:rPr>
          </w:sdtEndPr>
          <w:sdtContent>
            <w:tc>
              <w:tcPr>
                <w:tcW w:w="1692" w:type="pct"/>
                <w:vAlign w:val="bottom"/>
              </w:tcPr>
              <w:p w14:paraId="57983BC5" w14:textId="77777777" w:rsidR="00E204FF" w:rsidRPr="00C84D2F" w:rsidRDefault="00E204FF" w:rsidP="002313EB">
                <w:pPr>
                  <w:pStyle w:val="NormalIndent"/>
                  <w:ind w:left="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Location</w:t>
                </w:r>
              </w:p>
            </w:tc>
          </w:sdtContent>
        </w:sdt>
        <w:sdt>
          <w:sdtPr>
            <w:rPr>
              <w:rStyle w:val="FormChar"/>
              <w:rFonts w:asciiTheme="minorHAnsi" w:hAnsiTheme="minorHAnsi" w:cstheme="minorHAnsi"/>
              <w:color w:val="auto"/>
              <w:szCs w:val="22"/>
            </w:rPr>
            <w:alias w:val="Location"/>
            <w:tag w:val="Location"/>
            <w:id w:val="125353964"/>
            <w:lock w:val="sdtLocked"/>
            <w:placeholder>
              <w:docPart w:val="B09CC17E2F3D4A58A0EF53D4512801C9"/>
            </w:placeholder>
            <w:showingPlcHdr/>
            <w15:color w:val="000000"/>
          </w:sdtPr>
          <w:sdtEndPr>
            <w:rPr>
              <w:rStyle w:val="FormChar"/>
            </w:rPr>
          </w:sdtEndPr>
          <w:sdtContent>
            <w:tc>
              <w:tcPr>
                <w:tcW w:w="3260" w:type="pct"/>
                <w:vAlign w:val="bottom"/>
              </w:tcPr>
              <w:p w14:paraId="0639DAD9" w14:textId="123FBA98" w:rsidR="00E204FF" w:rsidRPr="00C84D2F" w:rsidRDefault="00D72608" w:rsidP="00765847">
                <w:pPr>
                  <w:pStyle w:val="NoSpacing"/>
                  <w:rPr>
                    <w:rFonts w:cstheme="minorHAnsi"/>
                    <w:sz w:val="22"/>
                    <w:szCs w:val="22"/>
                  </w:rPr>
                </w:pPr>
                <w:r w:rsidRPr="00060496">
                  <w:rPr>
                    <w:rStyle w:val="FormChar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C84D2F" w:rsidRPr="00C84D2F" w14:paraId="41C3855E" w14:textId="77777777" w:rsidTr="00474CB5">
        <w:trPr>
          <w:trHeight w:val="509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C00000"/>
            <w:vAlign w:val="bottom"/>
          </w:tcPr>
          <w:p w14:paraId="6FDB0E61" w14:textId="77777777" w:rsidR="00E204FF" w:rsidRPr="00C84D2F" w:rsidRDefault="002313EB" w:rsidP="00E204FF">
            <w:pPr>
              <w:pStyle w:val="Heading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84D2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Product/Service</w:t>
            </w:r>
          </w:p>
        </w:tc>
      </w:tr>
      <w:tr w:rsidR="00C84D2F" w:rsidRPr="00C84D2F" w14:paraId="27BD1785" w14:textId="77777777" w:rsidTr="00474CB5">
        <w:trPr>
          <w:trHeight w:val="20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1552654978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04E030CF" w14:textId="77777777" w:rsidR="00AA588F" w:rsidRPr="00C84D2F" w:rsidRDefault="00AA588F" w:rsidP="00E71F0C">
                <w:pPr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Description</w:t>
                </w:r>
              </w:p>
            </w:sdtContent>
          </w:sdt>
        </w:tc>
      </w:tr>
      <w:tr w:rsidR="00C84D2F" w:rsidRPr="00C84D2F" w14:paraId="45777CBE" w14:textId="77777777" w:rsidTr="00474CB5">
        <w:trPr>
          <w:trHeight w:val="509"/>
        </w:trPr>
        <w:sdt>
          <w:sdtPr>
            <w:rPr>
              <w:rStyle w:val="FormChar"/>
            </w:rPr>
            <w:alias w:val="Description"/>
            <w:tag w:val="Description"/>
            <w:id w:val="646315444"/>
            <w:lock w:val="sdtLocked"/>
            <w:placeholder>
              <w:docPart w:val="AC5DE3128FC444689D35C354C9175AD6"/>
            </w:placeholder>
            <w:showingPlcHdr/>
          </w:sdtPr>
          <w:sdtEndPr>
            <w:rPr>
              <w:rStyle w:val="DefaultParagraphFont"/>
              <w:rFonts w:asciiTheme="minorHAnsi" w:hAnsiTheme="minorHAnsi" w:cstheme="minorHAnsi"/>
              <w:color w:val="auto"/>
              <w:sz w:val="18"/>
              <w:szCs w:val="22"/>
            </w:rPr>
          </w:sdtEndPr>
          <w:sdtContent>
            <w:tc>
              <w:tcPr>
                <w:tcW w:w="5000" w:type="pct"/>
                <w:gridSpan w:val="3"/>
                <w:vAlign w:val="bottom"/>
              </w:tcPr>
              <w:p w14:paraId="1C3C0423" w14:textId="14DACC2B" w:rsidR="00E71F0C" w:rsidRPr="00C84D2F" w:rsidRDefault="004E0BF9" w:rsidP="00765847">
                <w:pPr>
                  <w:pStyle w:val="NoSpacing"/>
                  <w:rPr>
                    <w:rFonts w:cstheme="minorHAnsi"/>
                    <w:sz w:val="22"/>
                    <w:szCs w:val="22"/>
                  </w:rPr>
                </w:pPr>
                <w:r w:rsidRPr="002A116D">
                  <w:rPr>
                    <w:rStyle w:val="PlaceholderText"/>
                    <w:color w:val="auto"/>
                    <w:sz w:val="22"/>
                  </w:rPr>
                  <w:t>Click or tap here to enter text.</w:t>
                </w:r>
              </w:p>
            </w:tc>
          </w:sdtContent>
        </w:sdt>
      </w:tr>
      <w:tr w:rsidR="005A2903" w:rsidRPr="00C84D2F" w14:paraId="46AC2B2E" w14:textId="77777777" w:rsidTr="00474CB5">
        <w:trPr>
          <w:trHeight w:val="509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-111438345"/>
              <w:lock w:val="sdtLocked"/>
              <w:placeholder>
                <w:docPart w:val="DefaultPlaceholder_-1854013440"/>
              </w:placeholder>
            </w:sdtPr>
            <w:sdtEndPr/>
            <w:sdtContent>
              <w:p w14:paraId="2D984C19" w14:textId="549BEBB5" w:rsidR="005A2903" w:rsidRPr="005A2903" w:rsidRDefault="005A2903" w:rsidP="00765847">
                <w:pPr>
                  <w:pStyle w:val="NoSpacing"/>
                  <w:rPr>
                    <w:rFonts w:cstheme="minorHAnsi"/>
                    <w:b/>
                    <w:sz w:val="22"/>
                    <w:szCs w:val="22"/>
                  </w:rPr>
                </w:pPr>
                <w:r w:rsidRPr="005A2903">
                  <w:rPr>
                    <w:rFonts w:cstheme="minorHAnsi"/>
                    <w:b/>
                    <w:sz w:val="22"/>
                    <w:szCs w:val="22"/>
                  </w:rPr>
                  <w:t>Single Source or Sole Source?</w:t>
                </w:r>
              </w:p>
            </w:sdtContent>
          </w:sdt>
        </w:tc>
      </w:tr>
      <w:tr w:rsidR="005A2903" w:rsidRPr="00C84D2F" w14:paraId="6A28339F" w14:textId="77777777" w:rsidTr="00474CB5">
        <w:trPr>
          <w:trHeight w:val="509"/>
        </w:trPr>
        <w:sdt>
          <w:sdtPr>
            <w:rPr>
              <w:rStyle w:val="FormChar"/>
            </w:rPr>
            <w:alias w:val="Single or Sole Source?"/>
            <w:tag w:val="Single or Sole Source?"/>
            <w:id w:val="254561162"/>
            <w:lock w:val="sdtLocked"/>
            <w:placeholder>
              <w:docPart w:val="6BFE26AFC05F40E1902F61EED4F5D432"/>
            </w:placeholder>
            <w:showingPlcHdr/>
            <w15:color w:val="000000"/>
            <w:dropDownList>
              <w:listItem w:value="Select One"/>
              <w:listItem w:displayText="Single" w:value="Single"/>
              <w:listItem w:displayText="Sole" w:value="Sole"/>
              <w:listItem w:displayText="N/A" w:value="N/A"/>
              <w:listItem w:displayText="TBD" w:value="TBD"/>
            </w:dropDownList>
          </w:sdtPr>
          <w:sdtEndPr>
            <w:rPr>
              <w:rStyle w:val="DefaultParagraphFont"/>
              <w:rFonts w:asciiTheme="minorHAnsi" w:hAnsiTheme="minorHAnsi" w:cstheme="minorHAnsi"/>
              <w:color w:val="auto"/>
              <w:sz w:val="18"/>
              <w:szCs w:val="22"/>
            </w:rPr>
          </w:sdtEndPr>
          <w:sdtContent>
            <w:tc>
              <w:tcPr>
                <w:tcW w:w="5000" w:type="pct"/>
                <w:gridSpan w:val="3"/>
                <w:vAlign w:val="bottom"/>
              </w:tcPr>
              <w:p w14:paraId="1247DE4F" w14:textId="5C4FBB53" w:rsidR="005A2903" w:rsidRDefault="004E0BF9" w:rsidP="00765847">
                <w:pPr>
                  <w:pStyle w:val="NoSpacing"/>
                  <w:rPr>
                    <w:rFonts w:cstheme="minorHAnsi"/>
                    <w:sz w:val="22"/>
                    <w:szCs w:val="22"/>
                  </w:rPr>
                </w:pPr>
                <w:r w:rsidRPr="00124600">
                  <w:rPr>
                    <w:rStyle w:val="PlaceholderText"/>
                    <w:color w:val="auto"/>
                    <w:sz w:val="22"/>
                  </w:rPr>
                  <w:t>Select One</w:t>
                </w:r>
              </w:p>
            </w:tc>
          </w:sdtContent>
        </w:sdt>
      </w:tr>
      <w:tr w:rsidR="00CB719C" w:rsidRPr="00C84D2F" w14:paraId="5E345134" w14:textId="77777777" w:rsidTr="00474CB5">
        <w:trPr>
          <w:trHeight w:val="509"/>
        </w:trPr>
        <w:tc>
          <w:tcPr>
            <w:tcW w:w="5000" w:type="pct"/>
            <w:gridSpan w:val="3"/>
            <w:vAlign w:val="bottom"/>
          </w:tcPr>
          <w:sdt>
            <w:sdtPr>
              <w:rPr>
                <w:rStyle w:val="FormChar"/>
                <w:b/>
              </w:rPr>
              <w:id w:val="-1320496748"/>
              <w:lock w:val="sdtLocked"/>
              <w:placeholder>
                <w:docPart w:val="DefaultPlaceholder_-1854013440"/>
              </w:placeholder>
            </w:sdtPr>
            <w:sdtEndPr>
              <w:rPr>
                <w:rStyle w:val="FormChar"/>
              </w:rPr>
            </w:sdtEndPr>
            <w:sdtContent>
              <w:p w14:paraId="07D05407" w14:textId="60EF6898" w:rsidR="00CB719C" w:rsidRPr="00CB719C" w:rsidRDefault="00CB719C" w:rsidP="00765847">
                <w:pPr>
                  <w:pStyle w:val="NoSpacing"/>
                  <w:rPr>
                    <w:rStyle w:val="FormChar"/>
                    <w:b/>
                  </w:rPr>
                </w:pPr>
                <w:r w:rsidRPr="00CB719C">
                  <w:rPr>
                    <w:rStyle w:val="FormChar"/>
                    <w:b/>
                  </w:rPr>
                  <w:t>Preferred Vendor?</w:t>
                </w:r>
              </w:p>
            </w:sdtContent>
          </w:sdt>
        </w:tc>
      </w:tr>
      <w:tr w:rsidR="00CB719C" w:rsidRPr="00C84D2F" w14:paraId="12EC9B63" w14:textId="77777777" w:rsidTr="00474CB5">
        <w:trPr>
          <w:trHeight w:val="509"/>
        </w:trPr>
        <w:sdt>
          <w:sdtPr>
            <w:rPr>
              <w:rStyle w:val="FormChar"/>
            </w:rPr>
            <w:alias w:val="Preferred Vendors?"/>
            <w:tag w:val="Preferred Vendors?"/>
            <w:id w:val="817613048"/>
            <w:lock w:val="sdtLocked"/>
            <w:placeholder>
              <w:docPart w:val="49F5437E2AEE49AE9EC08DE77A300692"/>
            </w:placeholder>
            <w:showingPlcHdr/>
            <w15:color w:val="000000"/>
          </w:sdtPr>
          <w:sdtEndPr>
            <w:rPr>
              <w:rStyle w:val="FormChar"/>
            </w:rPr>
          </w:sdtEndPr>
          <w:sdtContent>
            <w:tc>
              <w:tcPr>
                <w:tcW w:w="5000" w:type="pct"/>
                <w:gridSpan w:val="3"/>
                <w:vAlign w:val="bottom"/>
              </w:tcPr>
              <w:p w14:paraId="0C39728F" w14:textId="39A93C71" w:rsidR="00CB719C" w:rsidRPr="005A2903" w:rsidRDefault="004E0BF9" w:rsidP="00765847">
                <w:pPr>
                  <w:pStyle w:val="NoSpacing"/>
                  <w:rPr>
                    <w:rStyle w:val="FormChar"/>
                  </w:rPr>
                </w:pPr>
                <w:r w:rsidRPr="00CB719C">
                  <w:rPr>
                    <w:rStyle w:val="PlaceholderText"/>
                    <w:color w:val="auto"/>
                    <w:sz w:val="22"/>
                  </w:rPr>
                  <w:t>Click or tap here to enter text.</w:t>
                </w:r>
              </w:p>
            </w:tc>
          </w:sdtContent>
        </w:sdt>
      </w:tr>
      <w:tr w:rsidR="00C84D2F" w:rsidRPr="00C84D2F" w14:paraId="22A9ADC6" w14:textId="77777777" w:rsidTr="00474CB5">
        <w:trPr>
          <w:trHeight w:val="509"/>
        </w:trPr>
        <w:tc>
          <w:tcPr>
            <w:tcW w:w="5000" w:type="pct"/>
            <w:gridSpan w:val="3"/>
            <w:vAlign w:val="bottom"/>
          </w:tcPr>
          <w:sdt>
            <w:sdtPr>
              <w:rPr>
                <w:rStyle w:val="FormChar"/>
                <w:rFonts w:asciiTheme="minorHAnsi" w:hAnsiTheme="minorHAnsi" w:cstheme="minorHAnsi"/>
                <w:b/>
                <w:color w:val="auto"/>
                <w:szCs w:val="22"/>
              </w:rPr>
              <w:id w:val="-1356343627"/>
              <w:lock w:val="sdtContentLocked"/>
              <w:placeholder>
                <w:docPart w:val="DefaultPlaceholder_-1854013440"/>
              </w:placeholder>
            </w:sdtPr>
            <w:sdtEndPr>
              <w:rPr>
                <w:rStyle w:val="FormChar"/>
              </w:rPr>
            </w:sdtEndPr>
            <w:sdtContent>
              <w:p w14:paraId="6075CF97" w14:textId="243D1D27" w:rsidR="00AA588F" w:rsidRPr="00C84D2F" w:rsidRDefault="00AA588F" w:rsidP="00E204FF">
                <w:pPr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Style w:val="FormChar"/>
                    <w:rFonts w:asciiTheme="minorHAnsi" w:hAnsiTheme="minorHAnsi" w:cstheme="minorHAnsi"/>
                    <w:b/>
                    <w:color w:val="auto"/>
                    <w:szCs w:val="22"/>
                  </w:rPr>
                  <w:t>Will the item be purchased again during the current fiscal year?</w:t>
                </w:r>
              </w:p>
            </w:sdtContent>
          </w:sdt>
        </w:tc>
      </w:tr>
      <w:tr w:rsidR="00C84D2F" w:rsidRPr="00C84D2F" w14:paraId="525EC186" w14:textId="77777777" w:rsidTr="00474CB5">
        <w:trPr>
          <w:trHeight w:val="509"/>
        </w:trPr>
        <w:sdt>
          <w:sdtPr>
            <w:rPr>
              <w:rStyle w:val="FormChar"/>
              <w:rFonts w:asciiTheme="minorHAnsi" w:hAnsiTheme="minorHAnsi" w:cstheme="minorHAnsi"/>
              <w:color w:val="auto"/>
              <w:szCs w:val="22"/>
            </w:rPr>
            <w:alias w:val="Select One"/>
            <w:tag w:val="Select One"/>
            <w:id w:val="565389525"/>
            <w:lock w:val="sdtLocked"/>
            <w:placeholder>
              <w:docPart w:val="AB6FF4C8DA8142B68F73F1820D5E19E8"/>
            </w:placeholder>
            <w:showingPlcHdr/>
            <w:dropDownList>
              <w:listItem w:displayText="Select One" w:value="Select One"/>
              <w:listItem w:displayText="Yes" w:value="Yes"/>
              <w:listItem w:displayText="No" w:value="No"/>
              <w:listItem w:displayText="N/A" w:value="N/A"/>
              <w:listItem w:displayText="TBD" w:value="TBD"/>
            </w:dropDownList>
          </w:sdtPr>
          <w:sdtEndPr>
            <w:rPr>
              <w:rStyle w:val="DefaultParagraphFont"/>
              <w:sz w:val="18"/>
            </w:rPr>
          </w:sdtEndPr>
          <w:sdtContent>
            <w:tc>
              <w:tcPr>
                <w:tcW w:w="5000" w:type="pct"/>
                <w:gridSpan w:val="3"/>
                <w:vAlign w:val="bottom"/>
              </w:tcPr>
              <w:p w14:paraId="627C3734" w14:textId="154AB913" w:rsidR="00AA588F" w:rsidRPr="00C84D2F" w:rsidRDefault="00474CB5" w:rsidP="00765847">
                <w:pPr>
                  <w:pStyle w:val="NoSpacing"/>
                  <w:rPr>
                    <w:rFonts w:cstheme="minorHAnsi"/>
                    <w:sz w:val="22"/>
                    <w:szCs w:val="22"/>
                  </w:rPr>
                </w:pPr>
                <w:r>
                  <w:rPr>
                    <w:rStyle w:val="FormChar"/>
                  </w:rPr>
                  <w:t>Select One</w:t>
                </w:r>
              </w:p>
            </w:tc>
          </w:sdtContent>
        </w:sdt>
      </w:tr>
      <w:tr w:rsidR="00C84D2F" w:rsidRPr="00C84D2F" w14:paraId="779E9262" w14:textId="77777777" w:rsidTr="00474CB5">
        <w:trPr>
          <w:trHeight w:val="509"/>
        </w:trPr>
        <w:tc>
          <w:tcPr>
            <w:tcW w:w="5000" w:type="pct"/>
            <w:gridSpan w:val="3"/>
            <w:shd w:val="clear" w:color="auto" w:fill="C00000"/>
          </w:tcPr>
          <w:p w14:paraId="18330048" w14:textId="77777777" w:rsidR="00E204FF" w:rsidRPr="00C84D2F" w:rsidRDefault="00AA588F" w:rsidP="00E204FF">
            <w:pPr>
              <w:pStyle w:val="Heading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84D2F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Justification Statement</w:t>
            </w:r>
          </w:p>
        </w:tc>
      </w:tr>
      <w:tr w:rsidR="00C84D2F" w:rsidRPr="00C84D2F" w14:paraId="7C145EDB" w14:textId="77777777" w:rsidTr="00474CB5">
        <w:trPr>
          <w:trHeight w:val="423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cstheme="minorHAnsi"/>
                <w:b/>
                <w:sz w:val="22"/>
                <w:szCs w:val="22"/>
              </w:rPr>
              <w:id w:val="1694188633"/>
              <w:lock w:val="sdtContentLocked"/>
              <w:placeholder>
                <w:docPart w:val="DefaultPlaceholder_-1854013440"/>
              </w:placeholder>
              <w15:color w:val="000000"/>
            </w:sdtPr>
            <w:sdtEndPr/>
            <w:sdtContent>
              <w:p w14:paraId="1962BDB4" w14:textId="77777777" w:rsidR="00AA588F" w:rsidRPr="00C84D2F" w:rsidRDefault="00AA588F" w:rsidP="006007C9">
                <w:pPr>
                  <w:spacing w:before="240"/>
                  <w:rPr>
                    <w:rFonts w:cstheme="minorHAnsi"/>
                    <w:b/>
                    <w:sz w:val="22"/>
                    <w:szCs w:val="22"/>
                  </w:rPr>
                </w:pPr>
                <w:r w:rsidRPr="00C84D2F">
                  <w:rPr>
                    <w:rFonts w:cstheme="minorHAnsi"/>
                    <w:b/>
                    <w:sz w:val="22"/>
                    <w:szCs w:val="22"/>
                  </w:rPr>
                  <w:t>Business Purpose</w:t>
                </w:r>
              </w:p>
            </w:sdtContent>
          </w:sdt>
        </w:tc>
      </w:tr>
      <w:tr w:rsidR="006B2656" w:rsidRPr="00C84D2F" w14:paraId="5CD48135" w14:textId="77777777" w:rsidTr="00474CB5">
        <w:trPr>
          <w:trHeight w:val="509"/>
        </w:trPr>
        <w:sdt>
          <w:sdtPr>
            <w:rPr>
              <w:rStyle w:val="FormChar"/>
              <w:rFonts w:asciiTheme="minorHAnsi" w:hAnsiTheme="minorHAnsi" w:cstheme="minorHAnsi"/>
              <w:color w:val="auto"/>
              <w:szCs w:val="22"/>
            </w:rPr>
            <w:alias w:val="Business Purpose"/>
            <w:tag w:val="Business Purpose"/>
            <w:id w:val="1564374430"/>
            <w:lock w:val="sdtLocked"/>
            <w:placeholder>
              <w:docPart w:val="659C40253DC945B6960DDA4A6225C820"/>
            </w:placeholder>
            <w:showingPlcHdr/>
          </w:sdtPr>
          <w:sdtEndPr>
            <w:rPr>
              <w:rStyle w:val="DefaultParagraphFont"/>
              <w:sz w:val="28"/>
            </w:rPr>
          </w:sdtEndPr>
          <w:sdtContent>
            <w:tc>
              <w:tcPr>
                <w:tcW w:w="5000" w:type="pct"/>
                <w:gridSpan w:val="3"/>
              </w:tcPr>
              <w:p w14:paraId="3487E7CD" w14:textId="43336C5F" w:rsidR="006B2656" w:rsidRPr="00C84D2F" w:rsidRDefault="00474CB5" w:rsidP="00AD1AD3">
                <w:pPr>
                  <w:spacing w:before="240"/>
                  <w:rPr>
                    <w:rFonts w:cstheme="minorHAnsi"/>
                    <w:sz w:val="22"/>
                    <w:szCs w:val="22"/>
                  </w:rPr>
                </w:pPr>
                <w:r w:rsidRPr="00CB1B80">
                  <w:rPr>
                    <w:rStyle w:val="FormChar"/>
                  </w:rPr>
                  <w:t>Click or tap here to enter text.</w:t>
                </w:r>
              </w:p>
            </w:tc>
          </w:sdtContent>
        </w:sdt>
      </w:tr>
    </w:tbl>
    <w:p w14:paraId="5F6DB102" w14:textId="77777777" w:rsidR="000172E5" w:rsidRPr="00C84D2F" w:rsidRDefault="000172E5" w:rsidP="00E204FF">
      <w:pPr>
        <w:pStyle w:val="NoSpacing"/>
        <w:rPr>
          <w:rFonts w:cstheme="minorHAnsi"/>
          <w:sz w:val="22"/>
          <w:szCs w:val="22"/>
        </w:rPr>
      </w:pPr>
    </w:p>
    <w:p w14:paraId="0E2C8301" w14:textId="77777777" w:rsidR="00676183" w:rsidRDefault="00676183" w:rsidP="00676183">
      <w:pPr>
        <w:pStyle w:val="NoSpacing"/>
        <w:rPr>
          <w:rFonts w:cstheme="minorHAnsi"/>
          <w:sz w:val="22"/>
          <w:szCs w:val="22"/>
        </w:rPr>
      </w:pPr>
      <w:r w:rsidRPr="00C84D2F">
        <w:rPr>
          <w:rFonts w:cstheme="minorHAnsi"/>
          <w:sz w:val="22"/>
          <w:szCs w:val="22"/>
        </w:rPr>
        <w:t>Sincerely,</w:t>
      </w:r>
    </w:p>
    <w:p w14:paraId="5CAA78B4" w14:textId="77777777" w:rsidR="00841528" w:rsidRDefault="00841528" w:rsidP="00676183">
      <w:pPr>
        <w:pStyle w:val="NoSpacing"/>
        <w:rPr>
          <w:rFonts w:cstheme="minorHAnsi"/>
          <w:sz w:val="22"/>
          <w:szCs w:val="22"/>
        </w:rPr>
      </w:pPr>
    </w:p>
    <w:sdt>
      <w:sdtPr>
        <w:rPr>
          <w:rStyle w:val="FormChar"/>
          <w:sz w:val="28"/>
        </w:rPr>
        <w:alias w:val="Signature"/>
        <w:tag w:val="Signature"/>
        <w:id w:val="-1297060363"/>
        <w:lock w:val="sdtLocked"/>
        <w:placeholder>
          <w:docPart w:val="5E1A0F4C94364D8DBE60AEE72CAAFFAB"/>
        </w:placeholder>
        <w:showingPlcHdr/>
        <w15:color w:val="000000"/>
      </w:sdtPr>
      <w:sdtEndPr>
        <w:rPr>
          <w:rStyle w:val="DefaultParagraphFont"/>
          <w:rFonts w:asciiTheme="minorHAnsi" w:hAnsiTheme="minorHAnsi" w:cstheme="minorHAnsi"/>
          <w:color w:val="44546A" w:themeColor="text2"/>
          <w:sz w:val="18"/>
          <w:szCs w:val="22"/>
        </w:rPr>
      </w:sdtEndPr>
      <w:sdtContent>
        <w:p w14:paraId="12E58C33" w14:textId="33F46C79" w:rsidR="0008600F" w:rsidRPr="00C84D2F" w:rsidRDefault="00474CB5" w:rsidP="00FD093B">
          <w:pPr>
            <w:pStyle w:val="Caption"/>
            <w:rPr>
              <w:rFonts w:cstheme="minorHAnsi"/>
              <w:szCs w:val="22"/>
            </w:rPr>
          </w:pPr>
          <w:r w:rsidRPr="0008600F">
            <w:rPr>
              <w:rStyle w:val="PlaceholderText"/>
              <w:rFonts w:ascii="Lucida Handwriting" w:hAnsi="Lucida Handwriting"/>
              <w:sz w:val="24"/>
              <w:szCs w:val="24"/>
            </w:rPr>
            <w:t>Click or tap here to enter text.</w:t>
          </w:r>
        </w:p>
      </w:sdtContent>
    </w:sdt>
    <w:p w14:paraId="3D2B4D17" w14:textId="77777777" w:rsidR="00676183" w:rsidRPr="00C84D2F" w:rsidRDefault="00676183" w:rsidP="00676183">
      <w:pPr>
        <w:pStyle w:val="NoSpacing"/>
        <w:rPr>
          <w:rStyle w:val="FormChar"/>
          <w:rFonts w:asciiTheme="minorHAnsi" w:hAnsiTheme="minorHAnsi" w:cstheme="minorHAnsi"/>
          <w:color w:val="auto"/>
          <w:szCs w:val="22"/>
        </w:rPr>
      </w:pPr>
      <w:r w:rsidRPr="00C84D2F">
        <w:rPr>
          <w:rFonts w:cstheme="minorHAnsi"/>
          <w:sz w:val="22"/>
          <w:szCs w:val="22"/>
        </w:rPr>
        <w:t>Title:</w:t>
      </w:r>
      <w:r w:rsidR="00DC6E2B" w:rsidRPr="00C84D2F">
        <w:rPr>
          <w:rFonts w:cstheme="minorHAnsi"/>
          <w:sz w:val="22"/>
          <w:szCs w:val="22"/>
        </w:rPr>
        <w:t xml:space="preserve"> </w:t>
      </w:r>
      <w:sdt>
        <w:sdtPr>
          <w:rPr>
            <w:rStyle w:val="FormChar"/>
            <w:rFonts w:asciiTheme="minorHAnsi" w:hAnsiTheme="minorHAnsi" w:cstheme="minorHAnsi"/>
            <w:color w:val="auto"/>
            <w:szCs w:val="22"/>
          </w:rPr>
          <w:alias w:val="Title"/>
          <w:tag w:val="Title"/>
          <w:id w:val="-524638779"/>
          <w:lock w:val="sdtLocked"/>
          <w:placeholder>
            <w:docPart w:val="6DBAE5811D6C4A868EF9D288F583B1AB"/>
          </w:placeholder>
          <w:showingPlcHdr/>
          <w15:color w:val="000000"/>
        </w:sdtPr>
        <w:sdtEndPr>
          <w:rPr>
            <w:rStyle w:val="DefaultParagraphFont"/>
            <w:sz w:val="18"/>
          </w:rPr>
        </w:sdtEndPr>
        <w:sdtContent>
          <w:r w:rsidR="002E647C" w:rsidRPr="00C84D2F">
            <w:rPr>
              <w:rStyle w:val="PlaceholderText"/>
              <w:rFonts w:cstheme="minorHAnsi"/>
              <w:color w:val="auto"/>
              <w:sz w:val="22"/>
              <w:szCs w:val="22"/>
            </w:rPr>
            <w:t>Click or tap here to enter text.</w:t>
          </w:r>
        </w:sdtContent>
      </w:sdt>
    </w:p>
    <w:p w14:paraId="413944F8" w14:textId="77777777" w:rsidR="00676183" w:rsidRPr="00C84D2F" w:rsidRDefault="00676183" w:rsidP="00676183">
      <w:pPr>
        <w:pStyle w:val="NoSpacing"/>
        <w:rPr>
          <w:rFonts w:cstheme="minorHAnsi"/>
          <w:sz w:val="22"/>
          <w:szCs w:val="22"/>
        </w:rPr>
      </w:pPr>
    </w:p>
    <w:sectPr w:rsidR="00676183" w:rsidRPr="00C84D2F" w:rsidSect="00B64C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E41BE" w14:textId="77777777" w:rsidR="00BF0EA2" w:rsidRDefault="00BF0EA2" w:rsidP="000172E5">
      <w:pPr>
        <w:spacing w:after="0" w:line="240" w:lineRule="auto"/>
      </w:pPr>
      <w:r>
        <w:separator/>
      </w:r>
    </w:p>
  </w:endnote>
  <w:endnote w:type="continuationSeparator" w:id="0">
    <w:p w14:paraId="1D404889" w14:textId="77777777" w:rsidR="00BF0EA2" w:rsidRDefault="00BF0EA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F38FCF-2790-403E-A616-A727E8D80909}"/>
    <w:embedBold r:id="rId2" w:fontKey="{06776EBC-8B0F-454C-BA1A-9392D67D89DE}"/>
    <w:embedItalic r:id="rId3" w:fontKey="{117D6DA6-A4D4-472E-A659-7B91956286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772D4AA-DF7A-4A21-AAE5-DF2AC1D67921}"/>
    <w:embedBold r:id="rId5" w:fontKey="{0B6ACA99-3D98-4005-B0CC-3D3D880173B6}"/>
    <w:embedItalic r:id="rId6" w:fontKey="{52DFAE17-34E0-495A-B706-556421C25F7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4C0370A-5813-49CE-9352-F8522F99A517}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8" w:fontKey="{9D722AD2-5B5C-4127-9727-830161A37920}"/>
    <w:embedItalic r:id="rId9" w:fontKey="{33F2F1C1-BC49-45F1-B586-978D025F23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AE928" w14:textId="77777777" w:rsidR="00D07D1D" w:rsidRDefault="00D07D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12884" w14:textId="218AD869" w:rsidR="00D07D1D" w:rsidRDefault="00D72608" w:rsidP="00D72608">
    <w:pPr>
      <w:pStyle w:val="Footer"/>
      <w:jc w:val="center"/>
    </w:pPr>
    <w:r>
      <w:t xml:space="preserve">INTERNAL USE ONLY – DO NOT SHARE WITH </w:t>
    </w:r>
    <w:r>
      <w:t>VENDORS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16CA8" w14:textId="77777777" w:rsidR="00D07D1D" w:rsidRDefault="00D07D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BB4F8" w14:textId="77777777" w:rsidR="00BF0EA2" w:rsidRDefault="00BF0EA2" w:rsidP="000172E5">
      <w:pPr>
        <w:spacing w:after="0" w:line="240" w:lineRule="auto"/>
      </w:pPr>
      <w:r>
        <w:separator/>
      </w:r>
    </w:p>
  </w:footnote>
  <w:footnote w:type="continuationSeparator" w:id="0">
    <w:p w14:paraId="2EFAF393" w14:textId="77777777" w:rsidR="00BF0EA2" w:rsidRDefault="00BF0EA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C15CF" w14:textId="77777777" w:rsidR="00D07D1D" w:rsidRDefault="00D07D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360"/>
    </w:tblGrid>
    <w:tr w:rsidR="00B64C88" w:rsidRPr="002313EB" w14:paraId="295F31BB" w14:textId="77777777" w:rsidTr="00B64C88">
      <w:trPr>
        <w:trHeight w:val="720"/>
      </w:trPr>
      <w:tc>
        <w:tcPr>
          <w:tcW w:w="9360" w:type="dxa"/>
          <w:vAlign w:val="center"/>
        </w:tcPr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486"/>
            <w:gridCol w:w="5648"/>
          </w:tblGrid>
          <w:tr w:rsidR="00662467" w14:paraId="48BFB809" w14:textId="77777777" w:rsidTr="00D07D1D">
            <w:tc>
              <w:tcPr>
                <w:tcW w:w="3486" w:type="dxa"/>
              </w:tcPr>
              <w:p w14:paraId="05495F85" w14:textId="37ACA7E4" w:rsidR="00662467" w:rsidRDefault="00662467" w:rsidP="00B64C88">
                <w:pPr>
                  <w:tabs>
                    <w:tab w:val="center" w:pos="4680"/>
                    <w:tab w:val="right" w:pos="9360"/>
                  </w:tabs>
                  <w:spacing w:before="0"/>
                  <w:rPr>
                    <w:rFonts w:cstheme="minorHAnsi"/>
                    <w:b/>
                    <w:szCs w:val="36"/>
                  </w:rPr>
                </w:pPr>
                <w:r>
                  <w:rPr>
                    <w:rFonts w:ascii="Corbel" w:eastAsia="Calibri" w:hAnsi="Corbel" w:cs="Times New Roman"/>
                    <w:b/>
                    <w:noProof/>
                    <w:color w:val="731F1C"/>
                    <w:sz w:val="44"/>
                    <w:szCs w:val="24"/>
                  </w:rPr>
                  <w:drawing>
                    <wp:inline distT="0" distB="0" distL="0" distR="0" wp14:anchorId="75B19B82" wp14:editId="39A7C795">
                      <wp:extent cx="2069813" cy="365760"/>
                      <wp:effectExtent l="0" t="0" r="6985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Stony Brook Medicine Log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69813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648" w:type="dxa"/>
                <w:vAlign w:val="center"/>
              </w:tcPr>
              <w:p w14:paraId="7E8829FD" w14:textId="74CF702C" w:rsidR="00662467" w:rsidRDefault="00662467" w:rsidP="00D07D1D">
                <w:pPr>
                  <w:tabs>
                    <w:tab w:val="center" w:pos="4680"/>
                    <w:tab w:val="right" w:pos="9360"/>
                  </w:tabs>
                  <w:spacing w:before="0"/>
                  <w:jc w:val="right"/>
                  <w:rPr>
                    <w:rFonts w:cstheme="minorHAnsi"/>
                    <w:b/>
                    <w:szCs w:val="36"/>
                  </w:rPr>
                </w:pPr>
                <w:r w:rsidRPr="007B426A">
                  <w:rPr>
                    <w:rFonts w:cstheme="minorHAnsi"/>
                    <w:sz w:val="24"/>
                    <w:szCs w:val="36"/>
                  </w:rPr>
                  <w:t>Purchasing Justification Statement</w:t>
                </w:r>
              </w:p>
            </w:tc>
          </w:tr>
        </w:tbl>
        <w:p w14:paraId="02B9B4F1" w14:textId="1306B130" w:rsidR="00B64C88" w:rsidRPr="002313EB" w:rsidRDefault="00B64C88" w:rsidP="00B64C88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cstheme="minorHAnsi"/>
              <w:b/>
              <w:szCs w:val="36"/>
            </w:rPr>
          </w:pPr>
        </w:p>
      </w:tc>
    </w:tr>
  </w:tbl>
  <w:p w14:paraId="4403A4E8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C0776" w14:textId="77777777" w:rsidR="00D07D1D" w:rsidRDefault="00D07D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A2"/>
    <w:rsid w:val="000172E5"/>
    <w:rsid w:val="00052382"/>
    <w:rsid w:val="00060496"/>
    <w:rsid w:val="0006568A"/>
    <w:rsid w:val="00076F0F"/>
    <w:rsid w:val="00084253"/>
    <w:rsid w:val="0008600F"/>
    <w:rsid w:val="000D1F49"/>
    <w:rsid w:val="000D76F3"/>
    <w:rsid w:val="001036CE"/>
    <w:rsid w:val="00124600"/>
    <w:rsid w:val="00142CFA"/>
    <w:rsid w:val="001727CA"/>
    <w:rsid w:val="001A1F4E"/>
    <w:rsid w:val="001B13D8"/>
    <w:rsid w:val="001B663D"/>
    <w:rsid w:val="001E468A"/>
    <w:rsid w:val="002164B2"/>
    <w:rsid w:val="002313EB"/>
    <w:rsid w:val="0027159B"/>
    <w:rsid w:val="002A116D"/>
    <w:rsid w:val="002B57CF"/>
    <w:rsid w:val="002C56E6"/>
    <w:rsid w:val="002E647C"/>
    <w:rsid w:val="00305575"/>
    <w:rsid w:val="00311D4F"/>
    <w:rsid w:val="00336215"/>
    <w:rsid w:val="003364B5"/>
    <w:rsid w:val="00344849"/>
    <w:rsid w:val="00361E11"/>
    <w:rsid w:val="003742D5"/>
    <w:rsid w:val="003E04BC"/>
    <w:rsid w:val="003F0847"/>
    <w:rsid w:val="0040090B"/>
    <w:rsid w:val="00456A43"/>
    <w:rsid w:val="0046302A"/>
    <w:rsid w:val="00471586"/>
    <w:rsid w:val="00474CB5"/>
    <w:rsid w:val="00487D2D"/>
    <w:rsid w:val="004D5D62"/>
    <w:rsid w:val="004E0BF9"/>
    <w:rsid w:val="004E4C4B"/>
    <w:rsid w:val="004F3304"/>
    <w:rsid w:val="005112D0"/>
    <w:rsid w:val="00570DB4"/>
    <w:rsid w:val="00577E06"/>
    <w:rsid w:val="00583334"/>
    <w:rsid w:val="005A2903"/>
    <w:rsid w:val="005A3BF7"/>
    <w:rsid w:val="005B02E0"/>
    <w:rsid w:val="005C3813"/>
    <w:rsid w:val="005F2035"/>
    <w:rsid w:val="005F7990"/>
    <w:rsid w:val="006007C9"/>
    <w:rsid w:val="006145D8"/>
    <w:rsid w:val="00615005"/>
    <w:rsid w:val="0063739C"/>
    <w:rsid w:val="0065312A"/>
    <w:rsid w:val="006568A1"/>
    <w:rsid w:val="00662467"/>
    <w:rsid w:val="00676183"/>
    <w:rsid w:val="006B2656"/>
    <w:rsid w:val="00701CB9"/>
    <w:rsid w:val="007147D7"/>
    <w:rsid w:val="00745184"/>
    <w:rsid w:val="00765847"/>
    <w:rsid w:val="00767487"/>
    <w:rsid w:val="00770F25"/>
    <w:rsid w:val="007A1FF2"/>
    <w:rsid w:val="007A35A8"/>
    <w:rsid w:val="007B0A85"/>
    <w:rsid w:val="007B426A"/>
    <w:rsid w:val="007C6A52"/>
    <w:rsid w:val="007D6A23"/>
    <w:rsid w:val="0082043E"/>
    <w:rsid w:val="00841528"/>
    <w:rsid w:val="00846B76"/>
    <w:rsid w:val="0088580B"/>
    <w:rsid w:val="008D24F6"/>
    <w:rsid w:val="008E203A"/>
    <w:rsid w:val="008F22E7"/>
    <w:rsid w:val="0091229C"/>
    <w:rsid w:val="00926E58"/>
    <w:rsid w:val="00927C30"/>
    <w:rsid w:val="00940E73"/>
    <w:rsid w:val="0098010C"/>
    <w:rsid w:val="0098597D"/>
    <w:rsid w:val="00991E98"/>
    <w:rsid w:val="009F619A"/>
    <w:rsid w:val="009F6DDE"/>
    <w:rsid w:val="00A27207"/>
    <w:rsid w:val="00A370A8"/>
    <w:rsid w:val="00A54AF8"/>
    <w:rsid w:val="00A5769C"/>
    <w:rsid w:val="00A632CF"/>
    <w:rsid w:val="00A65765"/>
    <w:rsid w:val="00AA588F"/>
    <w:rsid w:val="00B24E1F"/>
    <w:rsid w:val="00B337A2"/>
    <w:rsid w:val="00B64C88"/>
    <w:rsid w:val="00BD4753"/>
    <w:rsid w:val="00BD5CB1"/>
    <w:rsid w:val="00BE62EE"/>
    <w:rsid w:val="00BF0EA2"/>
    <w:rsid w:val="00BF18C8"/>
    <w:rsid w:val="00C003BA"/>
    <w:rsid w:val="00C201C5"/>
    <w:rsid w:val="00C4602F"/>
    <w:rsid w:val="00C46878"/>
    <w:rsid w:val="00C6231D"/>
    <w:rsid w:val="00C70580"/>
    <w:rsid w:val="00C84D2F"/>
    <w:rsid w:val="00CA06F6"/>
    <w:rsid w:val="00CB1B80"/>
    <w:rsid w:val="00CB1F4B"/>
    <w:rsid w:val="00CB4A51"/>
    <w:rsid w:val="00CB719C"/>
    <w:rsid w:val="00CD4532"/>
    <w:rsid w:val="00CD47B0"/>
    <w:rsid w:val="00CE6104"/>
    <w:rsid w:val="00CE7918"/>
    <w:rsid w:val="00D06C3D"/>
    <w:rsid w:val="00D07D1D"/>
    <w:rsid w:val="00D16163"/>
    <w:rsid w:val="00D70E48"/>
    <w:rsid w:val="00D72608"/>
    <w:rsid w:val="00DB3FAD"/>
    <w:rsid w:val="00DB55A7"/>
    <w:rsid w:val="00DC6E2B"/>
    <w:rsid w:val="00DD17AD"/>
    <w:rsid w:val="00E204FF"/>
    <w:rsid w:val="00E2332F"/>
    <w:rsid w:val="00E61C09"/>
    <w:rsid w:val="00E620E0"/>
    <w:rsid w:val="00E71F0C"/>
    <w:rsid w:val="00E912AF"/>
    <w:rsid w:val="00EB3B58"/>
    <w:rsid w:val="00EC7359"/>
    <w:rsid w:val="00EE3054"/>
    <w:rsid w:val="00F00606"/>
    <w:rsid w:val="00F01256"/>
    <w:rsid w:val="00F059A6"/>
    <w:rsid w:val="00F07B5C"/>
    <w:rsid w:val="00F47780"/>
    <w:rsid w:val="00F86F8A"/>
    <w:rsid w:val="00FC2350"/>
    <w:rsid w:val="00FC7475"/>
    <w:rsid w:val="00FD09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6BFCA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link w:val="DefaultChar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1B13D8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e1">
    <w:name w:val="Style1"/>
    <w:basedOn w:val="Normal"/>
    <w:link w:val="Style1Char"/>
    <w:uiPriority w:val="1"/>
    <w:qFormat/>
    <w:rsid w:val="00765847"/>
    <w:pPr>
      <w:spacing w:after="0" w:line="240" w:lineRule="auto"/>
    </w:pPr>
    <w:rPr>
      <w:sz w:val="22"/>
      <w:szCs w:val="22"/>
    </w:rPr>
  </w:style>
  <w:style w:type="paragraph" w:customStyle="1" w:styleId="Form">
    <w:name w:val="Form"/>
    <w:basedOn w:val="Default"/>
    <w:link w:val="FormChar"/>
    <w:uiPriority w:val="1"/>
    <w:qFormat/>
    <w:rsid w:val="00765847"/>
    <w:rPr>
      <w:sz w:val="22"/>
    </w:rPr>
  </w:style>
  <w:style w:type="character" w:customStyle="1" w:styleId="Style1Char">
    <w:name w:val="Style1 Char"/>
    <w:basedOn w:val="DefaultParagraphFont"/>
    <w:link w:val="Style1"/>
    <w:uiPriority w:val="1"/>
    <w:rsid w:val="00765847"/>
    <w:rPr>
      <w:sz w:val="22"/>
      <w:szCs w:val="22"/>
    </w:rPr>
  </w:style>
  <w:style w:type="character" w:customStyle="1" w:styleId="DefaultChar">
    <w:name w:val="Default Char"/>
    <w:basedOn w:val="DefaultParagraphFont"/>
    <w:link w:val="Default"/>
    <w:semiHidden/>
    <w:rsid w:val="00765847"/>
    <w:rPr>
      <w:rFonts w:ascii="Calibri" w:hAnsi="Calibri" w:cs="Calibri"/>
      <w:color w:val="000000"/>
    </w:rPr>
  </w:style>
  <w:style w:type="character" w:customStyle="1" w:styleId="FormChar">
    <w:name w:val="Form Char"/>
    <w:basedOn w:val="DefaultChar"/>
    <w:link w:val="Form"/>
    <w:uiPriority w:val="1"/>
    <w:rsid w:val="00765847"/>
    <w:rPr>
      <w:rFonts w:ascii="Calibri" w:hAnsi="Calibri" w:cs="Calibri"/>
      <w:color w:val="000000"/>
      <w:sz w:val="22"/>
    </w:rPr>
  </w:style>
  <w:style w:type="character" w:customStyle="1" w:styleId="Style2">
    <w:name w:val="Style2"/>
    <w:basedOn w:val="DefaultParagraphFont"/>
    <w:uiPriority w:val="1"/>
    <w:rsid w:val="00676183"/>
    <w:rPr>
      <w:rFonts w:ascii="Lucida Handwriting" w:hAnsi="Lucida Handwriti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nief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812E858421C4E26AC0290870696D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0A2FE-3D8E-42F5-81BE-F577FF38EF4E}"/>
      </w:docPartPr>
      <w:docPartBody>
        <w:p w:rsidR="00117B6D" w:rsidRDefault="00AA00DB" w:rsidP="00AA00DB">
          <w:pPr>
            <w:pStyle w:val="D812E858421C4E26AC0290870696DDDE18"/>
          </w:pPr>
          <w:r w:rsidRPr="00C84D2F">
            <w:rPr>
              <w:rFonts w:cstheme="minorHAnsi"/>
              <w:b/>
              <w:sz w:val="22"/>
              <w:szCs w:val="22"/>
            </w:rPr>
            <w:t>Location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A7F24-CE4A-4F81-B7FE-3EEC9B58603F}"/>
      </w:docPartPr>
      <w:docPartBody>
        <w:p w:rsidR="00117B6D" w:rsidRDefault="00542A3C">
          <w:r w:rsidRPr="00B44D6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68357A4A48406EAF8652BB5333A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75CA7-8ADA-4F41-B3FC-347EE4C8417E}"/>
      </w:docPartPr>
      <w:docPartBody>
        <w:p w:rsidR="00117B6D" w:rsidRDefault="00AA00DB" w:rsidP="00AA00DB">
          <w:pPr>
            <w:pStyle w:val="9468357A4A48406EAF8652BB5333A0D615"/>
          </w:pPr>
          <w:r w:rsidRPr="00765847">
            <w:rPr>
              <w:rStyle w:val="FormChar"/>
            </w:rPr>
            <w:t>Click or tap here to enter text.</w:t>
          </w:r>
        </w:p>
      </w:docPartBody>
    </w:docPart>
    <w:docPart>
      <w:docPartPr>
        <w:name w:val="C1F96EDAAE49453FAD0068D500E9D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837B1-C9EF-40F0-8151-5E9CF979ECB2}"/>
      </w:docPartPr>
      <w:docPartBody>
        <w:p w:rsidR="00117B6D" w:rsidRDefault="00AA00DB" w:rsidP="00AA00DB">
          <w:pPr>
            <w:pStyle w:val="C1F96EDAAE49453FAD0068D500E9DEA214"/>
          </w:pPr>
          <w:r w:rsidRPr="00765847">
            <w:rPr>
              <w:rStyle w:val="FormChar"/>
            </w:rPr>
            <w:t>Click or tap here to enter text.</w:t>
          </w:r>
        </w:p>
      </w:docPartBody>
    </w:docPart>
    <w:docPart>
      <w:docPartPr>
        <w:name w:val="B09CC17E2F3D4A58A0EF53D451280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C8A8E-C3C5-4F57-8EEA-57AF80114790}"/>
      </w:docPartPr>
      <w:docPartBody>
        <w:p w:rsidR="00117B6D" w:rsidRDefault="00AA00DB" w:rsidP="00AA00DB">
          <w:pPr>
            <w:pStyle w:val="B09CC17E2F3D4A58A0EF53D4512801C914"/>
          </w:pPr>
          <w:r w:rsidRPr="00060496">
            <w:rPr>
              <w:rStyle w:val="FormChar"/>
            </w:rPr>
            <w:t>Click or tap here to enter text.</w:t>
          </w:r>
        </w:p>
      </w:docPartBody>
    </w:docPart>
    <w:docPart>
      <w:docPartPr>
        <w:name w:val="659C40253DC945B6960DDA4A6225C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CB112-8307-4BA2-A945-E40EFB7B3F5A}"/>
      </w:docPartPr>
      <w:docPartBody>
        <w:p w:rsidR="009B07D3" w:rsidRDefault="00AA00DB" w:rsidP="00AA00DB">
          <w:pPr>
            <w:pStyle w:val="659C40253DC945B6960DDA4A6225C8204"/>
          </w:pPr>
          <w:r w:rsidRPr="00CB1B80">
            <w:rPr>
              <w:rStyle w:val="FormChar"/>
            </w:rPr>
            <w:t>Click or tap here to enter text.</w:t>
          </w:r>
        </w:p>
      </w:docPartBody>
    </w:docPart>
    <w:docPart>
      <w:docPartPr>
        <w:name w:val="AB6FF4C8DA8142B68F73F1820D5E1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3D888-E2D8-4F48-B26D-E05D6272CC53}"/>
      </w:docPartPr>
      <w:docPartBody>
        <w:p w:rsidR="00427AE0" w:rsidRDefault="00AA00DB" w:rsidP="00AA00DB">
          <w:pPr>
            <w:pStyle w:val="AB6FF4C8DA8142B68F73F1820D5E19E83"/>
          </w:pPr>
          <w:r>
            <w:rPr>
              <w:rStyle w:val="FormChar"/>
            </w:rPr>
            <w:t>Select One</w:t>
          </w:r>
        </w:p>
      </w:docPartBody>
    </w:docPart>
    <w:docPart>
      <w:docPartPr>
        <w:name w:val="DCF47EE27D65403F8193C8B548BF0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2F962-E547-44D8-A79B-2D5C99158031}"/>
      </w:docPartPr>
      <w:docPartBody>
        <w:p w:rsidR="00997218" w:rsidRDefault="00AA00DB" w:rsidP="00AA00DB">
          <w:pPr>
            <w:pStyle w:val="DCF47EE27D65403F8193C8B548BF005211"/>
          </w:pPr>
          <w:r w:rsidRPr="00C84D2F">
            <w:rPr>
              <w:rStyle w:val="PlaceholderText"/>
              <w:rFonts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0622772662F94D52BE50595E80597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88EE9-1190-4F0A-8FA8-2D8C8DBAAC1A}"/>
      </w:docPartPr>
      <w:docPartBody>
        <w:p w:rsidR="00997218" w:rsidRDefault="00AA00DB" w:rsidP="00AA00DB">
          <w:pPr>
            <w:pStyle w:val="0622772662F94D52BE50595E805979B211"/>
          </w:pPr>
          <w:r w:rsidRPr="00C84D2F">
            <w:rPr>
              <w:rStyle w:val="PlaceholderText"/>
              <w:rFonts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6DBAE5811D6C4A868EF9D288F583B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AB6F-5EB2-4CAB-A442-6002BF43D584}"/>
      </w:docPartPr>
      <w:docPartBody>
        <w:p w:rsidR="00997218" w:rsidRDefault="00AA00DB" w:rsidP="00AA00DB">
          <w:pPr>
            <w:pStyle w:val="6DBAE5811D6C4A868EF9D288F583B1AB11"/>
          </w:pPr>
          <w:r w:rsidRPr="00C84D2F">
            <w:rPr>
              <w:rStyle w:val="PlaceholderText"/>
              <w:rFonts w:cs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E1A0F4C94364D8DBE60AEE72CAAF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23774-FD9A-4EB4-8D86-C301F83AFDD9}"/>
      </w:docPartPr>
      <w:docPartBody>
        <w:p w:rsidR="00997218" w:rsidRDefault="00AA00DB" w:rsidP="00AA00DB">
          <w:pPr>
            <w:pStyle w:val="5E1A0F4C94364D8DBE60AEE72CAAFFAB10"/>
          </w:pPr>
          <w:r w:rsidRPr="0008600F">
            <w:rPr>
              <w:rStyle w:val="PlaceholderText"/>
              <w:rFonts w:ascii="Lucida Handwriting" w:hAnsi="Lucida Handwriting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6BFE26AFC05F40E1902F61EED4F5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399B5-6D9E-4C40-B4F0-159A527A70C8}"/>
      </w:docPartPr>
      <w:docPartBody>
        <w:p w:rsidR="004D6B84" w:rsidRDefault="00AA00DB" w:rsidP="00AA00DB">
          <w:pPr>
            <w:pStyle w:val="6BFE26AFC05F40E1902F61EED4F5D4328"/>
          </w:pPr>
          <w:r w:rsidRPr="00124600">
            <w:rPr>
              <w:rStyle w:val="PlaceholderText"/>
              <w:sz w:val="22"/>
            </w:rPr>
            <w:t>Select One</w:t>
          </w:r>
        </w:p>
      </w:docPartBody>
    </w:docPart>
    <w:docPart>
      <w:docPartPr>
        <w:name w:val="49F5437E2AEE49AE9EC08DE77A300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A28C3-EA73-4082-8059-F5E6B5B7278F}"/>
      </w:docPartPr>
      <w:docPartBody>
        <w:p w:rsidR="004D6B84" w:rsidRDefault="00AA00DB" w:rsidP="00AA00DB">
          <w:pPr>
            <w:pStyle w:val="49F5437E2AEE49AE9EC08DE77A3006925"/>
          </w:pPr>
          <w:r w:rsidRPr="00CB719C">
            <w:rPr>
              <w:rStyle w:val="PlaceholderText"/>
              <w:sz w:val="22"/>
            </w:rPr>
            <w:t>Click or tap here to enter text.</w:t>
          </w:r>
        </w:p>
      </w:docPartBody>
    </w:docPart>
    <w:docPart>
      <w:docPartPr>
        <w:name w:val="AC5DE3128FC444689D35C354C9175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07734-8653-4CBD-8DE8-50CB6BC97EB4}"/>
      </w:docPartPr>
      <w:docPartBody>
        <w:p w:rsidR="004D6B84" w:rsidRDefault="00AA00DB" w:rsidP="00AA00DB">
          <w:pPr>
            <w:pStyle w:val="AC5DE3128FC444689D35C354C9175AD63"/>
          </w:pPr>
          <w:r w:rsidRPr="002A116D">
            <w:rPr>
              <w:rStyle w:val="PlaceholderText"/>
              <w:sz w:val="22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A3C"/>
    <w:rsid w:val="00117B6D"/>
    <w:rsid w:val="002A2A6D"/>
    <w:rsid w:val="00360E42"/>
    <w:rsid w:val="00427AE0"/>
    <w:rsid w:val="004C3A5E"/>
    <w:rsid w:val="004D6B84"/>
    <w:rsid w:val="00542A3C"/>
    <w:rsid w:val="005F4FB0"/>
    <w:rsid w:val="00705B8B"/>
    <w:rsid w:val="00997218"/>
    <w:rsid w:val="009B07D3"/>
    <w:rsid w:val="00A1122F"/>
    <w:rsid w:val="00AA00DB"/>
    <w:rsid w:val="00F0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FEB38AD56CA24EB799688D9146B991DC">
    <w:name w:val="FEB38AD56CA24EB799688D9146B991DC"/>
  </w:style>
  <w:style w:type="paragraph" w:customStyle="1" w:styleId="E301D29FD5A24F9289231811529CB5BE">
    <w:name w:val="E301D29FD5A24F9289231811529CB5BE"/>
  </w:style>
  <w:style w:type="paragraph" w:customStyle="1" w:styleId="E44711A86637447B9ABE0DF77490E688">
    <w:name w:val="E44711A86637447B9ABE0DF77490E688"/>
  </w:style>
  <w:style w:type="paragraph" w:customStyle="1" w:styleId="079B76806F58402A93C62905105B4249">
    <w:name w:val="079B76806F58402A93C62905105B4249"/>
  </w:style>
  <w:style w:type="paragraph" w:customStyle="1" w:styleId="D812E858421C4E26AC0290870696DDDE">
    <w:name w:val="D812E858421C4E26AC0290870696DDDE"/>
  </w:style>
  <w:style w:type="paragraph" w:customStyle="1" w:styleId="8520C377362149BB805627180E6A6218">
    <w:name w:val="8520C377362149BB805627180E6A6218"/>
  </w:style>
  <w:style w:type="paragraph" w:customStyle="1" w:styleId="91E465015D3C45F7A8892176BB6685BD">
    <w:name w:val="91E465015D3C45F7A8892176BB6685BD"/>
  </w:style>
  <w:style w:type="paragraph" w:customStyle="1" w:styleId="96919BF4B9A6429D9CB76E2B4BC8691F">
    <w:name w:val="96919BF4B9A6429D9CB76E2B4BC8691F"/>
  </w:style>
  <w:style w:type="paragraph" w:customStyle="1" w:styleId="C2145F65B6E74E7FB213173CEFFF362F">
    <w:name w:val="C2145F65B6E74E7FB213173CEFFF362F"/>
  </w:style>
  <w:style w:type="paragraph" w:customStyle="1" w:styleId="8CD3B7FEEAFA4DC29427B879FD418DDB">
    <w:name w:val="8CD3B7FEEAFA4DC29427B879FD418DDB"/>
  </w:style>
  <w:style w:type="paragraph" w:customStyle="1" w:styleId="A4C9375AF00044958F8511E39D8C156D">
    <w:name w:val="A4C9375AF00044958F8511E39D8C156D"/>
  </w:style>
  <w:style w:type="paragraph" w:customStyle="1" w:styleId="4528664453AA40A0AAD55521CD7E1D18">
    <w:name w:val="4528664453AA40A0AAD55521CD7E1D18"/>
  </w:style>
  <w:style w:type="paragraph" w:customStyle="1" w:styleId="C301E48AD88248D8B68641E9C6EEE929">
    <w:name w:val="C301E48AD88248D8B68641E9C6EEE929"/>
  </w:style>
  <w:style w:type="paragraph" w:customStyle="1" w:styleId="AED0F274DFC3446D98553E72B328A236">
    <w:name w:val="AED0F274DFC3446D98553E72B328A236"/>
  </w:style>
  <w:style w:type="paragraph" w:customStyle="1" w:styleId="DD9EDD23D382458B82EFBBECC2E6D758">
    <w:name w:val="DD9EDD23D382458B82EFBBECC2E6D758"/>
  </w:style>
  <w:style w:type="paragraph" w:customStyle="1" w:styleId="786C66547F6E4BE4AD5586B0021585C3">
    <w:name w:val="786C66547F6E4BE4AD5586B0021585C3"/>
  </w:style>
  <w:style w:type="character" w:styleId="PlaceholderText">
    <w:name w:val="Placeholder Text"/>
    <w:basedOn w:val="DefaultParagraphFont"/>
    <w:uiPriority w:val="99"/>
    <w:semiHidden/>
    <w:rsid w:val="00AA00DB"/>
    <w:rPr>
      <w:color w:val="808080"/>
    </w:rPr>
  </w:style>
  <w:style w:type="paragraph" w:customStyle="1" w:styleId="BFAF849B11BF4D5BB851811649AD69D1">
    <w:name w:val="BFAF849B11BF4D5BB851811649AD69D1"/>
    <w:rsid w:val="00542A3C"/>
  </w:style>
  <w:style w:type="paragraph" w:customStyle="1" w:styleId="BC365C7552C04374839D2C6EC0CE993B">
    <w:name w:val="BC365C7552C04374839D2C6EC0CE993B"/>
    <w:rsid w:val="00542A3C"/>
  </w:style>
  <w:style w:type="paragraph" w:customStyle="1" w:styleId="AE6ABD7F5C1B4829B66D3C83A70B1B2E">
    <w:name w:val="AE6ABD7F5C1B4829B66D3C83A70B1B2E"/>
    <w:rsid w:val="00542A3C"/>
  </w:style>
  <w:style w:type="paragraph" w:customStyle="1" w:styleId="EED351B0613C491CA97FDD75A5A5D639">
    <w:name w:val="EED351B0613C491CA97FDD75A5A5D639"/>
    <w:rsid w:val="00542A3C"/>
  </w:style>
  <w:style w:type="paragraph" w:customStyle="1" w:styleId="5D4ADF59883D428181B3D6320860C59D">
    <w:name w:val="5D4ADF59883D428181B3D6320860C59D"/>
    <w:rsid w:val="00542A3C"/>
  </w:style>
  <w:style w:type="paragraph" w:customStyle="1" w:styleId="E3963DBC538D4EB88DE3B61B337A996F">
    <w:name w:val="E3963DBC538D4EB88DE3B61B337A996F"/>
    <w:rsid w:val="00542A3C"/>
  </w:style>
  <w:style w:type="paragraph" w:customStyle="1" w:styleId="8C07E2065E0F42EA950F715FA8EC401D">
    <w:name w:val="8C07E2065E0F42EA950F715FA8EC401D"/>
    <w:rsid w:val="00542A3C"/>
  </w:style>
  <w:style w:type="paragraph" w:customStyle="1" w:styleId="E9DE2372DCF54EE09F685514B3DE9EC3">
    <w:name w:val="E9DE2372DCF54EE09F685514B3DE9EC3"/>
    <w:rsid w:val="00542A3C"/>
  </w:style>
  <w:style w:type="paragraph" w:customStyle="1" w:styleId="99EFF830E4274A5FB04331EEF25CDF65">
    <w:name w:val="99EFF830E4274A5FB04331EEF25CDF65"/>
    <w:rsid w:val="00542A3C"/>
  </w:style>
  <w:style w:type="paragraph" w:customStyle="1" w:styleId="30D314518D7F459993DD1E88B03CB6CA">
    <w:name w:val="30D314518D7F459993DD1E88B03CB6CA"/>
    <w:rsid w:val="00542A3C"/>
  </w:style>
  <w:style w:type="paragraph" w:customStyle="1" w:styleId="9468357A4A48406EAF8652BB5333A0D6">
    <w:name w:val="9468357A4A48406EAF8652BB5333A0D6"/>
    <w:rsid w:val="00542A3C"/>
  </w:style>
  <w:style w:type="paragraph" w:customStyle="1" w:styleId="C1F96EDAAE49453FAD0068D500E9DEA2">
    <w:name w:val="C1F96EDAAE49453FAD0068D500E9DEA2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468357A4A48406EAF8652BB5333A0D61">
    <w:name w:val="9468357A4A48406EAF8652BB5333A0D6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">
    <w:name w:val="D812E858421C4E26AC0290870696DDDE1"/>
    <w:rsid w:val="00542A3C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">
    <w:name w:val="B09CC17E2F3D4A58A0EF53D4512801C9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DE7582DE1C14181A81B55612E941CBF">
    <w:name w:val="BDE7582DE1C14181A81B55612E941CBF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1F96EDAAE49453FAD0068D500E9DEA21">
    <w:name w:val="C1F96EDAAE49453FAD0068D500E9DEA2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468357A4A48406EAF8652BB5333A0D62">
    <w:name w:val="9468357A4A48406EAF8652BB5333A0D62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2">
    <w:name w:val="D812E858421C4E26AC0290870696DDDE2"/>
    <w:rsid w:val="00542A3C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">
    <w:name w:val="B09CC17E2F3D4A58A0EF53D4512801C9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DD48D277FEE493FAF125D7571DAF568">
    <w:name w:val="6DD48D277FEE493FAF125D7571DAF568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7FA6DFA5D0749188A38DDC42B50D98D">
    <w:name w:val="D7FA6DFA5D0749188A38DDC42B50D98D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D168624595C451086B9DF58F5CEA40D">
    <w:name w:val="7D168624595C451086B9DF58F5CEA40D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1F96EDAAE49453FAD0068D500E9DEA22">
    <w:name w:val="C1F96EDAAE49453FAD0068D500E9DEA22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9468357A4A48406EAF8652BB5333A0D63">
    <w:name w:val="9468357A4A48406EAF8652BB5333A0D63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3">
    <w:name w:val="D812E858421C4E26AC0290870696DDDE3"/>
    <w:rsid w:val="00542A3C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2">
    <w:name w:val="B09CC17E2F3D4A58A0EF53D4512801C92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DD48D277FEE493FAF125D7571DAF5681">
    <w:name w:val="6DD48D277FEE493FAF125D7571DAF568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7FA6DFA5D0749188A38DDC42B50D98D1">
    <w:name w:val="D7FA6DFA5D0749188A38DDC42B50D98D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D168624595C451086B9DF58F5CEA40D1">
    <w:name w:val="7D168624595C451086B9DF58F5CEA40D1"/>
    <w:rsid w:val="00542A3C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CA33ED915894CFB80D55C7EA8FFF569">
    <w:name w:val="6CA33ED915894CFB80D55C7EA8FFF569"/>
    <w:rsid w:val="00542A3C"/>
  </w:style>
  <w:style w:type="paragraph" w:customStyle="1" w:styleId="40612510D13446C29E0960422F551B99">
    <w:name w:val="40612510D13446C29E0960422F551B99"/>
    <w:rsid w:val="00542A3C"/>
  </w:style>
  <w:style w:type="paragraph" w:customStyle="1" w:styleId="BAD43F6C9A04442DB325894B154ECD0F">
    <w:name w:val="BAD43F6C9A04442DB325894B154ECD0F"/>
    <w:rsid w:val="00542A3C"/>
  </w:style>
  <w:style w:type="paragraph" w:customStyle="1" w:styleId="96A01D17DDB642C2B30C6F5985F76D8B">
    <w:name w:val="96A01D17DDB642C2B30C6F5985F76D8B"/>
    <w:rsid w:val="00A1122F"/>
  </w:style>
  <w:style w:type="paragraph" w:customStyle="1" w:styleId="659C40253DC945B6960DDA4A6225C820">
    <w:name w:val="659C40253DC945B6960DDA4A6225C820"/>
    <w:rsid w:val="00A1122F"/>
  </w:style>
  <w:style w:type="paragraph" w:customStyle="1" w:styleId="Form">
    <w:name w:val="Form"/>
    <w:basedOn w:val="Normal"/>
    <w:link w:val="FormChar"/>
    <w:uiPriority w:val="1"/>
    <w:qFormat/>
    <w:rsid w:val="00AA00DB"/>
    <w:pPr>
      <w:autoSpaceDE w:val="0"/>
      <w:autoSpaceDN w:val="0"/>
      <w:adjustRightInd w:val="0"/>
      <w:spacing w:after="200" w:line="271" w:lineRule="auto"/>
    </w:pPr>
    <w:rPr>
      <w:rFonts w:ascii="Calibri" w:eastAsiaTheme="minorHAnsi" w:hAnsi="Calibri" w:cs="Calibri"/>
      <w:color w:val="000000"/>
      <w:szCs w:val="28"/>
    </w:rPr>
  </w:style>
  <w:style w:type="character" w:customStyle="1" w:styleId="FormChar">
    <w:name w:val="Form Char"/>
    <w:basedOn w:val="DefaultParagraphFont"/>
    <w:link w:val="Form"/>
    <w:uiPriority w:val="1"/>
    <w:rsid w:val="00AA00DB"/>
    <w:rPr>
      <w:rFonts w:ascii="Calibri" w:eastAsiaTheme="minorHAnsi" w:hAnsi="Calibri" w:cs="Calibri"/>
      <w:color w:val="000000"/>
      <w:szCs w:val="28"/>
    </w:rPr>
  </w:style>
  <w:style w:type="paragraph" w:customStyle="1" w:styleId="C1F96EDAAE49453FAD0068D500E9DEA23">
    <w:name w:val="C1F96EDAAE49453FAD0068D500E9DEA23"/>
    <w:rsid w:val="00F05D1E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4">
    <w:name w:val="9468357A4A48406EAF8652BB5333A0D64"/>
    <w:rsid w:val="00F05D1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4">
    <w:name w:val="D812E858421C4E26AC0290870696DDDE4"/>
    <w:rsid w:val="00F05D1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3">
    <w:name w:val="B09CC17E2F3D4A58A0EF53D4512801C93"/>
    <w:rsid w:val="00F05D1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">
    <w:name w:val="29D7A970952C407D89DF0ADD66534C65"/>
    <w:rsid w:val="00F05D1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B6FF4C8DA8142B68F73F1820D5E19E8">
    <w:name w:val="AB6FF4C8DA8142B68F73F1820D5E19E8"/>
    <w:rsid w:val="00F05D1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59C40253DC945B6960DDA4A6225C8201">
    <w:name w:val="659C40253DC945B6960DDA4A6225C8201"/>
    <w:rsid w:val="00F05D1E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658883BA0DD4D9A8C17CA485D354B01">
    <w:name w:val="D658883BA0DD4D9A8C17CA485D354B01"/>
    <w:rsid w:val="00427AE0"/>
  </w:style>
  <w:style w:type="paragraph" w:customStyle="1" w:styleId="D812E858421C4E26AC0290870696DDDE5">
    <w:name w:val="D812E858421C4E26AC0290870696DDDE5"/>
    <w:rsid w:val="004C3A5E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D812E858421C4E26AC0290870696DDDE6">
    <w:name w:val="D812E858421C4E26AC0290870696DDDE6"/>
    <w:rsid w:val="002A2A6D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DCF47EE27D65403F8193C8B548BF0052">
    <w:name w:val="DCF47EE27D65403F8193C8B548BF0052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">
    <w:name w:val="0622772662F94D52BE50595E805979B2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7">
    <w:name w:val="D812E858421C4E26AC0290870696DDDE7"/>
    <w:rsid w:val="002A2A6D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6DBAE5811D6C4A868EF9D288F583B1AB">
    <w:name w:val="6DBAE5811D6C4A868EF9D288F583B1AB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4">
    <w:name w:val="C1F96EDAAE49453FAD0068D500E9DEA24"/>
    <w:rsid w:val="002A2A6D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5">
    <w:name w:val="9468357A4A48406EAF8652BB5333A0D65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1">
    <w:name w:val="DCF47EE27D65403F8193C8B548BF00521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1">
    <w:name w:val="0622772662F94D52BE50595E805979B21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8">
    <w:name w:val="D812E858421C4E26AC0290870696DDDE8"/>
    <w:rsid w:val="002A2A6D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4">
    <w:name w:val="B09CC17E2F3D4A58A0EF53D4512801C94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1">
    <w:name w:val="29D7A970952C407D89DF0ADD66534C651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">
    <w:name w:val="5E1A0F4C94364D8DBE60AEE72CAAFFAB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DBAE5811D6C4A868EF9D288F583B1AB1">
    <w:name w:val="6DBAE5811D6C4A868EF9D288F583B1AB1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5">
    <w:name w:val="C1F96EDAAE49453FAD0068D500E9DEA25"/>
    <w:rsid w:val="002A2A6D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6">
    <w:name w:val="9468357A4A48406EAF8652BB5333A0D66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2">
    <w:name w:val="DCF47EE27D65403F8193C8B548BF00522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2">
    <w:name w:val="0622772662F94D52BE50595E805979B22"/>
    <w:rsid w:val="002A2A6D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9">
    <w:name w:val="D812E858421C4E26AC0290870696DDDE9"/>
    <w:rsid w:val="002A2A6D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5">
    <w:name w:val="B09CC17E2F3D4A58A0EF53D4512801C95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2">
    <w:name w:val="29D7A970952C407D89DF0ADD66534C652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1">
    <w:name w:val="5E1A0F4C94364D8DBE60AEE72CAAFFAB1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DBAE5811D6C4A868EF9D288F583B1AB2">
    <w:name w:val="6DBAE5811D6C4A868EF9D288F583B1AB2"/>
    <w:rsid w:val="002A2A6D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6">
    <w:name w:val="C1F96EDAAE49453FAD0068D500E9DEA26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7">
    <w:name w:val="9468357A4A48406EAF8652BB5333A0D67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3">
    <w:name w:val="DCF47EE27D65403F8193C8B548BF00523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3">
    <w:name w:val="0622772662F94D52BE50595E805979B23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0">
    <w:name w:val="D812E858421C4E26AC0290870696DDDE10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6">
    <w:name w:val="B09CC17E2F3D4A58A0EF53D4512801C96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3">
    <w:name w:val="29D7A970952C407D89DF0ADD66534C653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">
    <w:name w:val="6BFE26AFC05F40E1902F61EED4F5D43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2">
    <w:name w:val="5E1A0F4C94364D8DBE60AEE72CAAFFAB2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3">
    <w:name w:val="6DBAE5811D6C4A868EF9D288F583B1AB3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7">
    <w:name w:val="C1F96EDAAE49453FAD0068D500E9DEA27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8">
    <w:name w:val="9468357A4A48406EAF8652BB5333A0D68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4">
    <w:name w:val="DCF47EE27D65403F8193C8B548BF00524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4">
    <w:name w:val="0622772662F94D52BE50595E805979B24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1">
    <w:name w:val="D812E858421C4E26AC0290870696DDDE11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7">
    <w:name w:val="B09CC17E2F3D4A58A0EF53D4512801C97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4">
    <w:name w:val="29D7A970952C407D89DF0ADD66534C654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1">
    <w:name w:val="6BFE26AFC05F40E1902F61EED4F5D4321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3">
    <w:name w:val="5E1A0F4C94364D8DBE60AEE72CAAFFAB3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4">
    <w:name w:val="6DBAE5811D6C4A868EF9D288F583B1AB4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8">
    <w:name w:val="C1F96EDAAE49453FAD0068D500E9DEA28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9">
    <w:name w:val="9468357A4A48406EAF8652BB5333A0D69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5">
    <w:name w:val="DCF47EE27D65403F8193C8B548BF00525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5">
    <w:name w:val="0622772662F94D52BE50595E805979B25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2">
    <w:name w:val="D812E858421C4E26AC0290870696DDDE12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8">
    <w:name w:val="B09CC17E2F3D4A58A0EF53D4512801C98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5">
    <w:name w:val="29D7A970952C407D89DF0ADD66534C655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2">
    <w:name w:val="6BFE26AFC05F40E1902F61EED4F5D432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4">
    <w:name w:val="5E1A0F4C94364D8DBE60AEE72CAAFFAB4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5">
    <w:name w:val="6DBAE5811D6C4A868EF9D288F583B1AB5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9">
    <w:name w:val="C1F96EDAAE49453FAD0068D500E9DEA29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0">
    <w:name w:val="9468357A4A48406EAF8652BB5333A0D610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6">
    <w:name w:val="DCF47EE27D65403F8193C8B548BF00526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6">
    <w:name w:val="0622772662F94D52BE50595E805979B26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3">
    <w:name w:val="D812E858421C4E26AC0290870696DDDE13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9">
    <w:name w:val="B09CC17E2F3D4A58A0EF53D4512801C99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6">
    <w:name w:val="29D7A970952C407D89DF0ADD66534C656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3">
    <w:name w:val="6BFE26AFC05F40E1902F61EED4F5D4323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">
    <w:name w:val="49F5437E2AEE49AE9EC08DE77A30069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5">
    <w:name w:val="5E1A0F4C94364D8DBE60AEE72CAAFFAB5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6">
    <w:name w:val="6DBAE5811D6C4A868EF9D288F583B1AB6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10">
    <w:name w:val="C1F96EDAAE49453FAD0068D500E9DEA210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1">
    <w:name w:val="9468357A4A48406EAF8652BB5333A0D611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7">
    <w:name w:val="DCF47EE27D65403F8193C8B548BF00527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7">
    <w:name w:val="0622772662F94D52BE50595E805979B27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4">
    <w:name w:val="D812E858421C4E26AC0290870696DDDE14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0">
    <w:name w:val="B09CC17E2F3D4A58A0EF53D4512801C910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29D7A970952C407D89DF0ADD66534C657">
    <w:name w:val="29D7A970952C407D89DF0ADD66534C657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4">
    <w:name w:val="6BFE26AFC05F40E1902F61EED4F5D4324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1">
    <w:name w:val="49F5437E2AEE49AE9EC08DE77A3006921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6">
    <w:name w:val="5E1A0F4C94364D8DBE60AEE72CAAFFAB6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7">
    <w:name w:val="6DBAE5811D6C4A868EF9D288F583B1AB7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B59CADEBDF754E01B02AE80AB827CD02">
    <w:name w:val="B59CADEBDF754E01B02AE80AB827CD02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C1F96EDAAE49453FAD0068D500E9DEA211">
    <w:name w:val="C1F96EDAAE49453FAD0068D500E9DEA211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2">
    <w:name w:val="9468357A4A48406EAF8652BB5333A0D612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8">
    <w:name w:val="DCF47EE27D65403F8193C8B548BF00528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8">
    <w:name w:val="0622772662F94D52BE50595E805979B28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5">
    <w:name w:val="D812E858421C4E26AC0290870696DDDE15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1">
    <w:name w:val="B09CC17E2F3D4A58A0EF53D4512801C911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C5DE3128FC444689D35C354C9175AD6">
    <w:name w:val="AC5DE3128FC444689D35C354C9175AD6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5">
    <w:name w:val="6BFE26AFC05F40E1902F61EED4F5D4325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2">
    <w:name w:val="49F5437E2AEE49AE9EC08DE77A300692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5E1A0F4C94364D8DBE60AEE72CAAFFAB7">
    <w:name w:val="5E1A0F4C94364D8DBE60AEE72CAAFFAB7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8">
    <w:name w:val="6DBAE5811D6C4A868EF9D288F583B1AB8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B59CADEBDF754E01B02AE80AB827CD021">
    <w:name w:val="B59CADEBDF754E01B02AE80AB827CD021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C1F96EDAAE49453FAD0068D500E9DEA212">
    <w:name w:val="C1F96EDAAE49453FAD0068D500E9DEA212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3">
    <w:name w:val="9468357A4A48406EAF8652BB5333A0D613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9">
    <w:name w:val="DCF47EE27D65403F8193C8B548BF00529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9">
    <w:name w:val="0622772662F94D52BE50595E805979B29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6">
    <w:name w:val="D812E858421C4E26AC0290870696DDDE16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2">
    <w:name w:val="B09CC17E2F3D4A58A0EF53D4512801C91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C5DE3128FC444689D35C354C9175AD61">
    <w:name w:val="AC5DE3128FC444689D35C354C9175AD61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6">
    <w:name w:val="6BFE26AFC05F40E1902F61EED4F5D4326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3">
    <w:name w:val="49F5437E2AEE49AE9EC08DE77A3006923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B6FF4C8DA8142B68F73F1820D5E19E81">
    <w:name w:val="AB6FF4C8DA8142B68F73F1820D5E19E81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59C40253DC945B6960DDA4A6225C8202">
    <w:name w:val="659C40253DC945B6960DDA4A6225C8202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E1A0F4C94364D8DBE60AEE72CAAFFAB8">
    <w:name w:val="5E1A0F4C94364D8DBE60AEE72CAAFFAB8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9">
    <w:name w:val="6DBAE5811D6C4A868EF9D288F583B1AB9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13">
    <w:name w:val="C1F96EDAAE49453FAD0068D500E9DEA213"/>
    <w:rsid w:val="00360E42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4">
    <w:name w:val="9468357A4A48406EAF8652BB5333A0D614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10">
    <w:name w:val="DCF47EE27D65403F8193C8B548BF005210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10">
    <w:name w:val="0622772662F94D52BE50595E805979B210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7">
    <w:name w:val="D812E858421C4E26AC0290870696DDDE17"/>
    <w:rsid w:val="00360E42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3">
    <w:name w:val="B09CC17E2F3D4A58A0EF53D4512801C913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C5DE3128FC444689D35C354C9175AD62">
    <w:name w:val="AC5DE3128FC444689D35C354C9175AD6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7">
    <w:name w:val="6BFE26AFC05F40E1902F61EED4F5D4327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4">
    <w:name w:val="49F5437E2AEE49AE9EC08DE77A3006924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B6FF4C8DA8142B68F73F1820D5E19E82">
    <w:name w:val="AB6FF4C8DA8142B68F73F1820D5E19E82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59C40253DC945B6960DDA4A6225C8203">
    <w:name w:val="659C40253DC945B6960DDA4A6225C8203"/>
    <w:rsid w:val="00360E42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E1A0F4C94364D8DBE60AEE72CAAFFAB9">
    <w:name w:val="5E1A0F4C94364D8DBE60AEE72CAAFFAB9"/>
    <w:rsid w:val="00360E42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10">
    <w:name w:val="6DBAE5811D6C4A868EF9D288F583B1AB10"/>
    <w:rsid w:val="00360E42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C1F96EDAAE49453FAD0068D500E9DEA214">
    <w:name w:val="C1F96EDAAE49453FAD0068D500E9DEA214"/>
    <w:rsid w:val="00AA00DB"/>
    <w:pPr>
      <w:spacing w:before="200" w:after="0" w:line="240" w:lineRule="auto"/>
    </w:pPr>
    <w:rPr>
      <w:rFonts w:eastAsiaTheme="minorHAnsi"/>
    </w:rPr>
  </w:style>
  <w:style w:type="paragraph" w:customStyle="1" w:styleId="9468357A4A48406EAF8652BB5333A0D615">
    <w:name w:val="9468357A4A48406EAF8652BB5333A0D615"/>
    <w:rsid w:val="00AA00D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CF47EE27D65403F8193C8B548BF005211">
    <w:name w:val="DCF47EE27D65403F8193C8B548BF005211"/>
    <w:rsid w:val="00AA00D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622772662F94D52BE50595E805979B211">
    <w:name w:val="0622772662F94D52BE50595E805979B211"/>
    <w:rsid w:val="00AA00D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D812E858421C4E26AC0290870696DDDE18">
    <w:name w:val="D812E858421C4E26AC0290870696DDDE18"/>
    <w:rsid w:val="00AA00DB"/>
    <w:pPr>
      <w:spacing w:before="120" w:after="0" w:line="240" w:lineRule="auto"/>
      <w:ind w:left="346"/>
    </w:pPr>
    <w:rPr>
      <w:rFonts w:eastAsiaTheme="minorHAnsi"/>
      <w:sz w:val="28"/>
      <w:szCs w:val="28"/>
    </w:rPr>
  </w:style>
  <w:style w:type="paragraph" w:customStyle="1" w:styleId="B09CC17E2F3D4A58A0EF53D4512801C914">
    <w:name w:val="B09CC17E2F3D4A58A0EF53D4512801C914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C5DE3128FC444689D35C354C9175AD63">
    <w:name w:val="AC5DE3128FC444689D35C354C9175AD63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BFE26AFC05F40E1902F61EED4F5D4328">
    <w:name w:val="6BFE26AFC05F40E1902F61EED4F5D4328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49F5437E2AEE49AE9EC08DE77A3006925">
    <w:name w:val="49F5437E2AEE49AE9EC08DE77A3006925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AB6FF4C8DA8142B68F73F1820D5E19E83">
    <w:name w:val="AB6FF4C8DA8142B68F73F1820D5E19E83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  <w:style w:type="paragraph" w:customStyle="1" w:styleId="659C40253DC945B6960DDA4A6225C8204">
    <w:name w:val="659C40253DC945B6960DDA4A6225C8204"/>
    <w:rsid w:val="00AA00DB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E1A0F4C94364D8DBE60AEE72CAAFFAB10">
    <w:name w:val="5E1A0F4C94364D8DBE60AEE72CAAFFAB10"/>
    <w:rsid w:val="00AA00DB"/>
    <w:pPr>
      <w:spacing w:after="200" w:line="240" w:lineRule="auto"/>
    </w:pPr>
    <w:rPr>
      <w:rFonts w:eastAsiaTheme="minorHAnsi"/>
      <w:i/>
      <w:iCs/>
      <w:color w:val="44546A" w:themeColor="text2"/>
      <w:sz w:val="18"/>
      <w:szCs w:val="18"/>
    </w:rPr>
  </w:style>
  <w:style w:type="paragraph" w:customStyle="1" w:styleId="6DBAE5811D6C4A868EF9D288F583B1AB11">
    <w:name w:val="6DBAE5811D6C4A868EF9D288F583B1AB11"/>
    <w:rsid w:val="00AA00DB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96501B7-5F28-48FB-B91A-6930740ABB1B}">
  <we:reference id="6a7bd4f3-0563-43af-8c08-79110eebdff6" version="1.1.4.0" store="EXCatalog" storeType="EXCatalog"/>
  <we:alternateReferences>
    <we:reference id="WA104381155" version="1.1.4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sharepoint/v3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6dc4bcd6-49db-4c07-9060-8acfc67cef9f"/>
    <ds:schemaRef ds:uri="http://purl.org/dc/elements/1.1/"/>
    <ds:schemaRef ds:uri="http://schemas.microsoft.com/office/2006/metadata/properties"/>
    <ds:schemaRef ds:uri="fb0879af-3eba-417a-a55a-ffe6dcd6ca77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B1E30F-07A2-4DF6-9AFA-B1A6A1BB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up.dotx</Template>
  <TotalTime>0</TotalTime>
  <Pages>1</Pages>
  <Words>105</Words>
  <Characters>603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2024-02-19T18:02:00Z</dcterms:created>
  <dcterms:modified xsi:type="dcterms:W3CDTF">2024-02-19T18:02:00Z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